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00DE" w:rsidRDefault="00C500DE" w:rsidP="008110D3">
      <w:pPr>
        <w:shd w:val="clear" w:color="auto" w:fill="FFFFFF"/>
        <w:spacing w:after="0" w:line="240" w:lineRule="auto"/>
        <w:ind w:firstLine="360"/>
        <w:jc w:val="center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center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МБДОУ «Детский сад с. Башлыкент»</w:t>
      </w: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center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center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Pr="00023392" w:rsidRDefault="00C500DE" w:rsidP="008110D3">
      <w:pPr>
        <w:shd w:val="clear" w:color="auto" w:fill="FFFFFF"/>
        <w:spacing w:after="0" w:line="240" w:lineRule="auto"/>
        <w:ind w:firstLine="360"/>
        <w:jc w:val="center"/>
        <w:rPr>
          <w:rFonts w:ascii="Times New Roman" w:hAnsi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023392">
        <w:rPr>
          <w:rFonts w:ascii="Times New Roman" w:hAnsi="Times New Roman"/>
          <w:b/>
          <w:bCs/>
          <w:sz w:val="32"/>
          <w:szCs w:val="32"/>
          <w:bdr w:val="none" w:sz="0" w:space="0" w:color="auto" w:frame="1"/>
          <w:lang w:eastAsia="ru-RU"/>
        </w:rPr>
        <w:t>Конкурсная работа на ежегодный Всероссийский фестиваль «Праздник Эколят – молодых защитников природы»</w:t>
      </w:r>
    </w:p>
    <w:p w:rsidR="00C500DE" w:rsidRPr="00023392" w:rsidRDefault="00C500DE" w:rsidP="008110D3">
      <w:pPr>
        <w:shd w:val="clear" w:color="auto" w:fill="FFFFFF"/>
        <w:spacing w:after="0" w:line="240" w:lineRule="auto"/>
        <w:ind w:firstLine="360"/>
        <w:jc w:val="center"/>
        <w:rPr>
          <w:rFonts w:ascii="Times New Roman" w:hAnsi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023392">
        <w:rPr>
          <w:rFonts w:ascii="Times New Roman" w:hAnsi="Times New Roman"/>
          <w:b/>
          <w:bCs/>
          <w:sz w:val="32"/>
          <w:szCs w:val="32"/>
          <w:bdr w:val="none" w:sz="0" w:space="0" w:color="auto" w:frame="1"/>
          <w:lang w:eastAsia="ru-RU"/>
        </w:rPr>
        <w:t>«Чудо на подоконнике»</w:t>
      </w: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957724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0" o:spid="_x0000_i1025" type="#_x0000_t75" style="width:460.8pt;height:259.2pt;visibility:visible">
            <v:imagedata r:id="rId7" o:title=""/>
          </v:shape>
        </w:pict>
      </w: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right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right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right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Подготовила и провела</w:t>
      </w: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right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учитель – логопед</w:t>
      </w: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right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высшей   категории</w:t>
      </w: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right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МБДОУ «Детский сад с. Башлыкент»</w:t>
      </w:r>
    </w:p>
    <w:p w:rsidR="00C500DE" w:rsidRDefault="00C500DE" w:rsidP="008110D3">
      <w:pPr>
        <w:shd w:val="clear" w:color="auto" w:fill="FFFFFF"/>
        <w:spacing w:after="0" w:line="240" w:lineRule="auto"/>
        <w:ind w:firstLine="360"/>
        <w:jc w:val="right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Омарова Гурият Зугумовна</w:t>
      </w: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CD662E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CD662E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CD662E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CD662E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500DE" w:rsidRPr="002D5C64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11D86">
        <w:rPr>
          <w:rFonts w:ascii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Конспект занятия на тему</w:t>
      </w:r>
      <w:r w:rsidRPr="002D5C64">
        <w:rPr>
          <w:rFonts w:ascii="Times New Roman" w:hAnsi="Times New Roman"/>
          <w:sz w:val="28"/>
          <w:szCs w:val="28"/>
          <w:lang w:eastAsia="ru-RU"/>
        </w:rPr>
        <w:t>: </w:t>
      </w:r>
      <w:r w:rsidRPr="002D5C64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r w:rsidRPr="00011D86">
        <w:rPr>
          <w:rFonts w:ascii="Times New Roman" w:hAnsi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Комнатные растения</w:t>
      </w:r>
      <w:r w:rsidRPr="002D5C64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2D5C64">
        <w:rPr>
          <w:rFonts w:ascii="Times New Roman" w:hAnsi="Times New Roman"/>
          <w:sz w:val="28"/>
          <w:szCs w:val="28"/>
          <w:lang w:eastAsia="ru-RU"/>
        </w:rPr>
        <w:t>.</w:t>
      </w:r>
    </w:p>
    <w:p w:rsidR="00C500DE" w:rsidRPr="005851CF" w:rsidRDefault="00C500DE" w:rsidP="00011D86">
      <w:pPr>
        <w:pStyle w:val="NormalWeb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2D5C64">
        <w:rPr>
          <w:sz w:val="28"/>
          <w:szCs w:val="28"/>
          <w:u w:val="single"/>
          <w:bdr w:val="none" w:sz="0" w:space="0" w:color="auto" w:frame="1"/>
        </w:rPr>
        <w:t>Цель</w:t>
      </w:r>
      <w:r w:rsidRPr="002D5C64">
        <w:rPr>
          <w:sz w:val="28"/>
          <w:szCs w:val="28"/>
        </w:rPr>
        <w:t>: познакомить </w:t>
      </w:r>
      <w:r w:rsidRPr="00011D86">
        <w:rPr>
          <w:b/>
          <w:bCs/>
          <w:sz w:val="28"/>
          <w:szCs w:val="28"/>
          <w:bdr w:val="none" w:sz="0" w:space="0" w:color="auto" w:frame="1"/>
        </w:rPr>
        <w:t>де</w:t>
      </w:r>
      <w:r w:rsidRPr="005851CF">
        <w:rPr>
          <w:bCs/>
          <w:sz w:val="28"/>
          <w:szCs w:val="28"/>
          <w:bdr w:val="none" w:sz="0" w:space="0" w:color="auto" w:frame="1"/>
        </w:rPr>
        <w:t>тей с комнатными растениями</w:t>
      </w:r>
      <w:r w:rsidRPr="005851CF">
        <w:rPr>
          <w:sz w:val="28"/>
          <w:szCs w:val="28"/>
        </w:rPr>
        <w:t xml:space="preserve">, </w:t>
      </w:r>
      <w:r w:rsidRPr="002D5C64">
        <w:rPr>
          <w:sz w:val="28"/>
          <w:szCs w:val="28"/>
        </w:rPr>
        <w:t xml:space="preserve">с тем как за ними </w:t>
      </w:r>
      <w:r w:rsidRPr="005851CF">
        <w:rPr>
          <w:sz w:val="28"/>
          <w:szCs w:val="28"/>
        </w:rPr>
        <w:t xml:space="preserve">нужно ухаживать. </w:t>
      </w:r>
    </w:p>
    <w:p w:rsidR="00C500DE" w:rsidRPr="005851CF" w:rsidRDefault="00C500DE" w:rsidP="00011D86">
      <w:pPr>
        <w:pStyle w:val="NormalWeb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5851CF">
        <w:rPr>
          <w:sz w:val="28"/>
          <w:szCs w:val="28"/>
        </w:rPr>
        <w:t xml:space="preserve"> Прививать любовь к </w:t>
      </w:r>
      <w:r w:rsidRPr="005851CF">
        <w:rPr>
          <w:rStyle w:val="Strong"/>
          <w:b w:val="0"/>
          <w:sz w:val="28"/>
          <w:szCs w:val="28"/>
          <w:bdr w:val="none" w:sz="0" w:space="0" w:color="auto" w:frame="1"/>
        </w:rPr>
        <w:t>комнатным растениям</w:t>
      </w:r>
      <w:r w:rsidRPr="005851CF">
        <w:rPr>
          <w:sz w:val="28"/>
          <w:szCs w:val="28"/>
        </w:rPr>
        <w:t>, поливать их каждый день, протирать листочки, рыхлить земельку, убирать старые засохшие листочки.</w:t>
      </w:r>
    </w:p>
    <w:p w:rsidR="00C500DE" w:rsidRPr="005851CF" w:rsidRDefault="00C500DE" w:rsidP="00011D86">
      <w:pPr>
        <w:pStyle w:val="NormalWeb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5851CF">
        <w:rPr>
          <w:sz w:val="28"/>
          <w:szCs w:val="28"/>
        </w:rPr>
        <w:t xml:space="preserve"> Дать детям знания о </w:t>
      </w:r>
      <w:r w:rsidRPr="005851CF">
        <w:rPr>
          <w:rStyle w:val="Strong"/>
          <w:b w:val="0"/>
          <w:sz w:val="28"/>
          <w:szCs w:val="28"/>
          <w:bdr w:val="none" w:sz="0" w:space="0" w:color="auto" w:frame="1"/>
        </w:rPr>
        <w:t>комнатных растениях</w:t>
      </w:r>
      <w:r w:rsidRPr="005851CF">
        <w:rPr>
          <w:sz w:val="28"/>
          <w:szCs w:val="28"/>
        </w:rPr>
        <w:t>, их значении для жизни, роли человека для </w:t>
      </w:r>
      <w:r w:rsidRPr="005851CF">
        <w:rPr>
          <w:rStyle w:val="Strong"/>
          <w:b w:val="0"/>
          <w:sz w:val="28"/>
          <w:szCs w:val="28"/>
          <w:bdr w:val="none" w:sz="0" w:space="0" w:color="auto" w:frame="1"/>
        </w:rPr>
        <w:t>растения</w:t>
      </w:r>
      <w:r w:rsidRPr="005851CF">
        <w:rPr>
          <w:b/>
          <w:sz w:val="28"/>
          <w:szCs w:val="28"/>
        </w:rPr>
        <w:t>.</w:t>
      </w:r>
    </w:p>
    <w:p w:rsidR="00C500DE" w:rsidRPr="005851CF" w:rsidRDefault="00C500DE" w:rsidP="00011D86">
      <w:pPr>
        <w:pStyle w:val="NormalWeb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5851CF">
        <w:rPr>
          <w:sz w:val="28"/>
          <w:szCs w:val="28"/>
        </w:rPr>
        <w:t xml:space="preserve"> Вызвать интерес у детей уходу за </w:t>
      </w:r>
      <w:r w:rsidRPr="005851CF">
        <w:rPr>
          <w:rStyle w:val="Strong"/>
          <w:b w:val="0"/>
          <w:sz w:val="28"/>
          <w:szCs w:val="28"/>
          <w:bdr w:val="none" w:sz="0" w:space="0" w:color="auto" w:frame="1"/>
        </w:rPr>
        <w:t>комнатными растениями</w:t>
      </w:r>
      <w:r w:rsidRPr="005851CF">
        <w:rPr>
          <w:sz w:val="28"/>
          <w:szCs w:val="28"/>
        </w:rPr>
        <w:t> и желание самостоятельно заботиться о них.</w:t>
      </w:r>
    </w:p>
    <w:p w:rsidR="00C500DE" w:rsidRPr="005851CF" w:rsidRDefault="00C500DE" w:rsidP="00011D86">
      <w:pPr>
        <w:pStyle w:val="NormalWeb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5851CF">
        <w:rPr>
          <w:sz w:val="28"/>
          <w:szCs w:val="28"/>
        </w:rPr>
        <w:t xml:space="preserve"> Дать детям знания о </w:t>
      </w:r>
      <w:r w:rsidRPr="005851CF">
        <w:rPr>
          <w:rStyle w:val="Strong"/>
          <w:b w:val="0"/>
          <w:sz w:val="28"/>
          <w:szCs w:val="28"/>
          <w:bdr w:val="none" w:sz="0" w:space="0" w:color="auto" w:frame="1"/>
        </w:rPr>
        <w:t>комнатных растениях</w:t>
      </w:r>
      <w:r w:rsidRPr="005851CF">
        <w:rPr>
          <w:b/>
          <w:sz w:val="28"/>
          <w:szCs w:val="28"/>
        </w:rPr>
        <w:t>,</w:t>
      </w:r>
      <w:r w:rsidRPr="005851CF">
        <w:rPr>
          <w:sz w:val="28"/>
          <w:szCs w:val="28"/>
        </w:rPr>
        <w:t xml:space="preserve"> правилах ухода за ними, их значении для жизни, роли человека для </w:t>
      </w:r>
      <w:r w:rsidRPr="005851CF">
        <w:rPr>
          <w:rStyle w:val="Strong"/>
          <w:sz w:val="28"/>
          <w:szCs w:val="28"/>
          <w:bdr w:val="none" w:sz="0" w:space="0" w:color="auto" w:frame="1"/>
        </w:rPr>
        <w:t>р</w:t>
      </w:r>
      <w:r w:rsidRPr="005851CF">
        <w:rPr>
          <w:rStyle w:val="Strong"/>
          <w:b w:val="0"/>
          <w:sz w:val="28"/>
          <w:szCs w:val="28"/>
          <w:bdr w:val="none" w:sz="0" w:space="0" w:color="auto" w:frame="1"/>
        </w:rPr>
        <w:t>астения</w:t>
      </w:r>
      <w:r w:rsidRPr="005851CF">
        <w:rPr>
          <w:b/>
          <w:sz w:val="28"/>
          <w:szCs w:val="28"/>
        </w:rPr>
        <w:t>.</w:t>
      </w:r>
    </w:p>
    <w:p w:rsidR="00C500DE" w:rsidRPr="005851CF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</w:p>
    <w:p w:rsidR="00C500DE" w:rsidRPr="005851CF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5851CF">
        <w:rPr>
          <w:rFonts w:ascii="Times New Roman" w:hAnsi="Times New Roman"/>
          <w:sz w:val="28"/>
          <w:szCs w:val="28"/>
          <w:lang w:eastAsia="ru-RU"/>
        </w:rPr>
        <w:t>:</w:t>
      </w:r>
    </w:p>
    <w:p w:rsidR="00C500DE" w:rsidRPr="005851CF" w:rsidRDefault="00C500DE" w:rsidP="00011D8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lang w:eastAsia="ru-RU"/>
        </w:rPr>
        <w:t>1. Воспитывать любовь к </w:t>
      </w:r>
      <w:r w:rsidRPr="005851CF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растениям</w:t>
      </w:r>
      <w:r w:rsidRPr="005851CF">
        <w:rPr>
          <w:rFonts w:ascii="Times New Roman" w:hAnsi="Times New Roman"/>
          <w:sz w:val="28"/>
          <w:szCs w:val="28"/>
          <w:lang w:eastAsia="ru-RU"/>
        </w:rPr>
        <w:t>.</w:t>
      </w:r>
    </w:p>
    <w:p w:rsidR="00C500DE" w:rsidRPr="005851CF" w:rsidRDefault="00C500DE" w:rsidP="00011D8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lang w:eastAsia="ru-RU"/>
        </w:rPr>
        <w:t>2. Воспитывать чувство ответственности за всё живое на Земле.</w:t>
      </w:r>
    </w:p>
    <w:p w:rsidR="00C500DE" w:rsidRPr="005851CF" w:rsidRDefault="00C500DE" w:rsidP="00011D8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lang w:eastAsia="ru-RU"/>
        </w:rPr>
        <w:t>3. Развивать связную речь, память, мышление.</w:t>
      </w:r>
    </w:p>
    <w:p w:rsidR="00C500DE" w:rsidRPr="005851CF" w:rsidRDefault="00C500DE" w:rsidP="00011D8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lang w:eastAsia="ru-RU"/>
        </w:rPr>
        <w:t>4. Развивать кругозор </w:t>
      </w:r>
      <w:r w:rsidRPr="005851CF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детей</w:t>
      </w:r>
      <w:r w:rsidRPr="005851CF">
        <w:rPr>
          <w:rFonts w:ascii="Times New Roman" w:hAnsi="Times New Roman"/>
          <w:sz w:val="28"/>
          <w:szCs w:val="28"/>
          <w:lang w:eastAsia="ru-RU"/>
        </w:rPr>
        <w:t>.</w:t>
      </w:r>
    </w:p>
    <w:p w:rsidR="00C500DE" w:rsidRPr="005851CF" w:rsidRDefault="00C500DE" w:rsidP="00011D8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lang w:eastAsia="ru-RU"/>
        </w:rPr>
        <w:t>5. Формировать представление о том, как появились </w:t>
      </w:r>
      <w:r w:rsidRPr="005851CF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комнатные растения</w:t>
      </w:r>
      <w:r w:rsidRPr="005851CF">
        <w:rPr>
          <w:rFonts w:ascii="Times New Roman" w:hAnsi="Times New Roman"/>
          <w:sz w:val="28"/>
          <w:szCs w:val="28"/>
          <w:lang w:eastAsia="ru-RU"/>
        </w:rPr>
        <w:t>.</w:t>
      </w:r>
    </w:p>
    <w:p w:rsidR="00C500DE" w:rsidRPr="005851CF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lang w:eastAsia="ru-RU"/>
        </w:rPr>
        <w:t>6. Показать, как необходимо ухаживать за </w:t>
      </w:r>
      <w:r w:rsidRPr="005851CF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комнатными растениями</w:t>
      </w:r>
      <w:r w:rsidRPr="005851CF">
        <w:rPr>
          <w:rFonts w:ascii="Times New Roman" w:hAnsi="Times New Roman"/>
          <w:sz w:val="28"/>
          <w:szCs w:val="28"/>
          <w:lang w:eastAsia="ru-RU"/>
        </w:rPr>
        <w:t>.</w:t>
      </w:r>
    </w:p>
    <w:p w:rsidR="00C500DE" w:rsidRPr="005851CF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Оборудование</w:t>
      </w:r>
      <w:r w:rsidRPr="005851CF">
        <w:rPr>
          <w:rFonts w:ascii="Times New Roman" w:hAnsi="Times New Roman"/>
          <w:sz w:val="28"/>
          <w:szCs w:val="28"/>
          <w:lang w:eastAsia="ru-RU"/>
        </w:rPr>
        <w:t>:</w:t>
      </w:r>
    </w:p>
    <w:p w:rsidR="00C500DE" w:rsidRPr="005851CF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lang w:eastAsia="ru-RU"/>
        </w:rPr>
        <w:t>1. </w:t>
      </w:r>
      <w:r w:rsidRPr="005851CF">
        <w:rPr>
          <w:rFonts w:ascii="Times New Roman" w:hAnsi="Times New Roman"/>
          <w:bCs/>
          <w:sz w:val="28"/>
          <w:szCs w:val="28"/>
          <w:bdr w:val="none" w:sz="0" w:space="0" w:color="auto" w:frame="1"/>
          <w:lang w:eastAsia="ru-RU"/>
        </w:rPr>
        <w:t>Комнатные растения </w:t>
      </w:r>
      <w:r w:rsidRPr="005851CF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(любые)</w:t>
      </w:r>
      <w:r w:rsidRPr="005851CF">
        <w:rPr>
          <w:rFonts w:ascii="Times New Roman" w:hAnsi="Times New Roman"/>
          <w:sz w:val="28"/>
          <w:szCs w:val="28"/>
          <w:lang w:eastAsia="ru-RU"/>
        </w:rPr>
        <w:t>.</w:t>
      </w:r>
    </w:p>
    <w:p w:rsidR="00C500DE" w:rsidRPr="005851CF" w:rsidRDefault="00C500DE" w:rsidP="009D10B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5851CF">
        <w:rPr>
          <w:rFonts w:ascii="Times New Roman" w:hAnsi="Times New Roman"/>
          <w:sz w:val="28"/>
          <w:szCs w:val="28"/>
          <w:lang w:eastAsia="ru-RU"/>
        </w:rPr>
        <w:t>2. Видео ролики </w:t>
      </w:r>
      <w:r w:rsidRPr="005851CF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r w:rsidRPr="005851CF">
        <w:rPr>
          <w:rFonts w:ascii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  <w:t>Комнатные растения</w:t>
      </w:r>
      <w:r w:rsidRPr="005851CF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5851CF">
        <w:rPr>
          <w:rFonts w:ascii="Times New Roman" w:hAnsi="Times New Roman"/>
          <w:sz w:val="28"/>
          <w:szCs w:val="28"/>
          <w:lang w:eastAsia="ru-RU"/>
        </w:rPr>
        <w:t>, </w:t>
      </w:r>
      <w:r w:rsidRPr="005851CF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«Как нужно ухаживать за </w:t>
      </w:r>
      <w:r w:rsidRPr="005851CF">
        <w:rPr>
          <w:rFonts w:ascii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  <w:t>комнатными растениями</w:t>
      </w:r>
      <w:r w:rsidRPr="005851CF">
        <w:rPr>
          <w:rFonts w:ascii="Times New Roman" w:hAnsi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5851CF">
        <w:rPr>
          <w:rFonts w:ascii="Times New Roman" w:hAnsi="Times New Roman"/>
          <w:sz w:val="28"/>
          <w:szCs w:val="28"/>
          <w:lang w:eastAsia="ru-RU"/>
        </w:rPr>
        <w:t>.</w:t>
      </w:r>
    </w:p>
    <w:p w:rsidR="00C500DE" w:rsidRPr="00011D86" w:rsidRDefault="00C500DE" w:rsidP="00011D8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</w:t>
      </w:r>
      <w:r w:rsidRPr="00011D86">
        <w:rPr>
          <w:rFonts w:ascii="Times New Roman" w:hAnsi="Times New Roman"/>
          <w:sz w:val="28"/>
          <w:szCs w:val="28"/>
          <w:lang w:eastAsia="ru-RU"/>
        </w:rPr>
        <w:t>ХОД ЗАНЯТИЯ</w:t>
      </w:r>
    </w:p>
    <w:p w:rsidR="00C500DE" w:rsidRDefault="00C500DE" w:rsidP="00011D8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500DE" w:rsidRDefault="00C500DE" w:rsidP="00E74ED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11D86">
        <w:rPr>
          <w:rFonts w:ascii="Times New Roman" w:hAnsi="Times New Roman"/>
          <w:sz w:val="28"/>
          <w:szCs w:val="28"/>
          <w:lang w:eastAsia="ru-RU"/>
        </w:rPr>
        <w:t xml:space="preserve">Логопед: </w:t>
      </w:r>
      <w:r>
        <w:rPr>
          <w:rFonts w:ascii="Times New Roman" w:hAnsi="Times New Roman"/>
          <w:sz w:val="28"/>
          <w:szCs w:val="28"/>
          <w:lang w:eastAsia="ru-RU"/>
        </w:rPr>
        <w:t>В нашей группе на окне,</w:t>
      </w:r>
    </w:p>
    <w:p w:rsidR="00C500DE" w:rsidRDefault="00C500DE" w:rsidP="00E74ED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Во зеленой во стране,</w:t>
      </w:r>
    </w:p>
    <w:p w:rsidR="00C500DE" w:rsidRDefault="00C500DE" w:rsidP="00E74ED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расписных горшочках</w:t>
      </w:r>
    </w:p>
    <w:p w:rsidR="00C500DE" w:rsidRDefault="00C500DE" w:rsidP="00E74ED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Подросли цветочки.</w:t>
      </w:r>
    </w:p>
    <w:p w:rsidR="00C500DE" w:rsidRDefault="00C500DE" w:rsidP="00E74ED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Вот розан, герань, толстянка,</w:t>
      </w:r>
    </w:p>
    <w:p w:rsidR="00C500DE" w:rsidRDefault="00C500DE" w:rsidP="00E74ED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Колких кактусов семья.</w:t>
      </w:r>
    </w:p>
    <w:p w:rsidR="00C500DE" w:rsidRDefault="00C500DE" w:rsidP="00E74ED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Их польем мы спозаранку, </w:t>
      </w:r>
    </w:p>
    <w:p w:rsidR="00C500DE" w:rsidRPr="00011D86" w:rsidRDefault="00C500DE" w:rsidP="00E74ED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Я и все мои друзья.    (Н. Нищева).</w:t>
      </w:r>
    </w:p>
    <w:p w:rsidR="00C500DE" w:rsidRPr="00011D86" w:rsidRDefault="00C500DE" w:rsidP="00011D8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500DE" w:rsidRPr="00011D86" w:rsidRDefault="00C500DE" w:rsidP="00011D8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11D86">
        <w:rPr>
          <w:rFonts w:ascii="Times New Roman" w:hAnsi="Times New Roman"/>
          <w:sz w:val="28"/>
          <w:szCs w:val="28"/>
          <w:lang w:eastAsia="ru-RU"/>
        </w:rPr>
        <w:t>Ребята, не всегда удается выйти на природу, чтобы полюбоваться всем великолепием нашей матушки Земли. Но, мы можем любоваться круглый год красивыми, благоухающими, цветущими круглый год комнатными цветами.</w:t>
      </w:r>
    </w:p>
    <w:p w:rsidR="00C500DE" w:rsidRDefault="00C500DE" w:rsidP="00A6604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bCs/>
          <w:color w:val="111111"/>
          <w:sz w:val="28"/>
          <w:szCs w:val="28"/>
          <w:bdr w:val="none" w:sz="0" w:space="0" w:color="auto" w:frame="1"/>
        </w:rPr>
        <w:t>Ведь к</w:t>
      </w:r>
      <w:r w:rsidRPr="00011D86">
        <w:rPr>
          <w:bCs/>
          <w:color w:val="111111"/>
          <w:sz w:val="28"/>
          <w:szCs w:val="28"/>
          <w:bdr w:val="none" w:sz="0" w:space="0" w:color="auto" w:frame="1"/>
        </w:rPr>
        <w:t>омнатные растения – это источник</w:t>
      </w:r>
      <w:r>
        <w:rPr>
          <w:color w:val="111111"/>
          <w:sz w:val="28"/>
          <w:szCs w:val="28"/>
        </w:rPr>
        <w:t xml:space="preserve"> к</w:t>
      </w:r>
      <w:r w:rsidRPr="00FF5DA3">
        <w:rPr>
          <w:color w:val="111111"/>
          <w:sz w:val="28"/>
          <w:szCs w:val="28"/>
        </w:rPr>
        <w:t>расоты</w:t>
      </w:r>
      <w:r>
        <w:rPr>
          <w:color w:val="111111"/>
          <w:sz w:val="28"/>
          <w:szCs w:val="28"/>
        </w:rPr>
        <w:t>, д</w:t>
      </w:r>
      <w:r w:rsidRPr="00FF5DA3">
        <w:rPr>
          <w:color w:val="111111"/>
          <w:sz w:val="28"/>
          <w:szCs w:val="28"/>
        </w:rPr>
        <w:t>оброты</w:t>
      </w:r>
      <w:r>
        <w:rPr>
          <w:color w:val="111111"/>
          <w:sz w:val="28"/>
          <w:szCs w:val="28"/>
        </w:rPr>
        <w:t>, з</w:t>
      </w:r>
      <w:r w:rsidRPr="00FF5DA3">
        <w:rPr>
          <w:color w:val="111111"/>
          <w:sz w:val="28"/>
          <w:szCs w:val="28"/>
        </w:rPr>
        <w:t>доровья</w:t>
      </w:r>
      <w:r>
        <w:rPr>
          <w:color w:val="111111"/>
          <w:sz w:val="28"/>
          <w:szCs w:val="28"/>
        </w:rPr>
        <w:t>, ч</w:t>
      </w:r>
      <w:r w:rsidRPr="00FF5DA3">
        <w:rPr>
          <w:color w:val="111111"/>
          <w:sz w:val="28"/>
          <w:szCs w:val="28"/>
        </w:rPr>
        <w:t>истого воздуха</w:t>
      </w:r>
      <w:r>
        <w:rPr>
          <w:color w:val="111111"/>
          <w:sz w:val="28"/>
          <w:szCs w:val="28"/>
        </w:rPr>
        <w:t>.</w:t>
      </w:r>
    </w:p>
    <w:p w:rsidR="00C500DE" w:rsidRPr="00CD662E" w:rsidRDefault="00C500DE" w:rsidP="00A66041">
      <w:pPr>
        <w:pStyle w:val="NormalWeb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7"/>
          <w:szCs w:val="27"/>
        </w:rPr>
      </w:pPr>
      <w:r w:rsidRPr="00CD662E">
        <w:rPr>
          <w:b/>
          <w:color w:val="111111"/>
          <w:sz w:val="27"/>
          <w:szCs w:val="27"/>
        </w:rPr>
        <w:t xml:space="preserve"> На окне горшок стоит, в нём </w:t>
      </w:r>
      <w:r w:rsidRPr="00CD662E">
        <w:rPr>
          <w:rStyle w:val="Strong"/>
          <w:color w:val="111111"/>
          <w:sz w:val="27"/>
          <w:szCs w:val="27"/>
          <w:bdr w:val="none" w:sz="0" w:space="0" w:color="auto" w:frame="1"/>
        </w:rPr>
        <w:t>растение сидит</w:t>
      </w:r>
      <w:r w:rsidRPr="00CD662E">
        <w:rPr>
          <w:b/>
          <w:color w:val="111111"/>
          <w:sz w:val="27"/>
          <w:szCs w:val="27"/>
        </w:rPr>
        <w:t>,</w:t>
      </w:r>
    </w:p>
    <w:p w:rsidR="00C500DE" w:rsidRPr="00CD662E" w:rsidRDefault="00C500DE" w:rsidP="00A66041">
      <w:pPr>
        <w:pStyle w:val="NormalWeb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7"/>
          <w:szCs w:val="27"/>
        </w:rPr>
      </w:pPr>
      <w:r w:rsidRPr="00CD662E">
        <w:rPr>
          <w:b/>
          <w:color w:val="111111"/>
          <w:sz w:val="27"/>
          <w:szCs w:val="27"/>
        </w:rPr>
        <w:t>Зелёный стебель, листья под стать,</w:t>
      </w:r>
    </w:p>
    <w:p w:rsidR="00C500DE" w:rsidRPr="00CD662E" w:rsidRDefault="00C500DE" w:rsidP="00A66041">
      <w:pPr>
        <w:pStyle w:val="NormalWeb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7"/>
          <w:szCs w:val="27"/>
        </w:rPr>
      </w:pPr>
      <w:r w:rsidRPr="00CD662E">
        <w:rPr>
          <w:b/>
          <w:color w:val="111111"/>
          <w:sz w:val="27"/>
          <w:szCs w:val="27"/>
        </w:rPr>
        <w:t>И шапкой пышной украшена стать! </w:t>
      </w:r>
      <w:r w:rsidRPr="00CD662E">
        <w:rPr>
          <w:b/>
          <w:i/>
          <w:iCs/>
          <w:color w:val="111111"/>
          <w:sz w:val="27"/>
          <w:szCs w:val="27"/>
          <w:bdr w:val="none" w:sz="0" w:space="0" w:color="auto" w:frame="1"/>
        </w:rPr>
        <w:t>(Цветок)</w:t>
      </w:r>
    </w:p>
    <w:p w:rsidR="00C500DE" w:rsidRPr="00FF5DA3" w:rsidRDefault="00C500DE" w:rsidP="00FF5DA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FD104F">
        <w:rPr>
          <w:rFonts w:ascii="Times New Roman" w:hAnsi="Times New Roman"/>
          <w:color w:val="111111"/>
          <w:sz w:val="28"/>
          <w:szCs w:val="28"/>
          <w:lang w:eastAsia="ru-RU"/>
        </w:rPr>
        <w:t>Сегодня, ребята, мы с вами поговорим о </w:t>
      </w:r>
      <w:r w:rsidRPr="00FD104F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комнатных растениях</w:t>
      </w:r>
      <w:r w:rsidRPr="00FD104F">
        <w:rPr>
          <w:rFonts w:ascii="Times New Roman" w:hAnsi="Times New Roman"/>
          <w:color w:val="111111"/>
          <w:sz w:val="28"/>
          <w:szCs w:val="28"/>
          <w:lang w:eastAsia="ru-RU"/>
        </w:rPr>
        <w:t>. Они нас окружают дома, в садике</w:t>
      </w:r>
      <w:r>
        <w:rPr>
          <w:rFonts w:ascii="Times New Roman" w:hAnsi="Times New Roman"/>
          <w:color w:val="111111"/>
          <w:sz w:val="28"/>
          <w:szCs w:val="28"/>
          <w:lang w:eastAsia="ru-RU"/>
        </w:rPr>
        <w:t xml:space="preserve">, в других общественных местах. </w:t>
      </w:r>
      <w:r w:rsidRPr="00FD104F">
        <w:rPr>
          <w:rFonts w:ascii="Times New Roman" w:hAnsi="Times New Roman"/>
          <w:color w:val="111111"/>
          <w:sz w:val="28"/>
          <w:szCs w:val="28"/>
          <w:lang w:eastAsia="ru-RU"/>
        </w:rPr>
        <w:t>Но почему их называют именно </w:t>
      </w:r>
      <w:r w:rsidRPr="00FD104F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комнатными</w:t>
      </w:r>
      <w:r>
        <w:rPr>
          <w:rFonts w:ascii="Times New Roman" w:hAnsi="Times New Roman"/>
          <w:color w:val="111111"/>
          <w:sz w:val="28"/>
          <w:szCs w:val="28"/>
          <w:lang w:eastAsia="ru-RU"/>
        </w:rPr>
        <w:t xml:space="preserve"> растениями</w:t>
      </w:r>
      <w:r w:rsidRPr="00FD104F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и для чего люди стали украшать свои дома </w:t>
      </w:r>
      <w:r w:rsidRPr="00FD104F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растениями</w:t>
      </w:r>
      <w:r w:rsidRPr="00FD104F">
        <w:rPr>
          <w:rFonts w:ascii="Times New Roman" w:hAnsi="Times New Roman"/>
          <w:color w:val="111111"/>
          <w:sz w:val="28"/>
          <w:szCs w:val="28"/>
          <w:lang w:eastAsia="ru-RU"/>
        </w:rPr>
        <w:t xml:space="preserve">. </w: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color w:val="111111"/>
          <w:sz w:val="28"/>
          <w:szCs w:val="28"/>
          <w:lang w:eastAsia="ru-RU"/>
        </w:rPr>
        <w:t>Ответы детей</w: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FD104F">
        <w:rPr>
          <w:rFonts w:ascii="Times New Roman" w:hAnsi="Times New Roman"/>
          <w:color w:val="111111"/>
          <w:sz w:val="28"/>
          <w:szCs w:val="28"/>
          <w:lang w:eastAsia="ru-RU"/>
        </w:rPr>
        <w:t>Перечислите мне, пожалуйста, какие </w:t>
      </w:r>
      <w:r w:rsidRPr="00FD104F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комнатные растения вы знаете</w:t>
      </w:r>
      <w:r>
        <w:rPr>
          <w:rFonts w:ascii="Times New Roman" w:hAnsi="Times New Roman"/>
          <w:color w:val="111111"/>
          <w:sz w:val="28"/>
          <w:szCs w:val="28"/>
          <w:lang w:eastAsia="ru-RU"/>
        </w:rPr>
        <w:t>?</w: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color w:val="111111"/>
          <w:sz w:val="28"/>
          <w:szCs w:val="28"/>
          <w:lang w:eastAsia="ru-RU"/>
        </w:rPr>
        <w:t>Ответы детей.</w: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>Логопед: Дети и у нас в группе есть</w:t>
      </w:r>
      <w:r w:rsidRPr="002D5C64">
        <w:rPr>
          <w:rFonts w:ascii="Times New Roman" w:hAnsi="Times New Roman"/>
          <w:color w:val="111111"/>
          <w:sz w:val="28"/>
          <w:szCs w:val="28"/>
        </w:rPr>
        <w:t> </w:t>
      </w:r>
      <w:r w:rsidRPr="006970AF">
        <w:rPr>
          <w:rStyle w:val="Strong"/>
          <w:rFonts w:ascii="Times New Roman" w:hAnsi="Times New Roman"/>
          <w:b w:val="0"/>
          <w:color w:val="111111"/>
          <w:sz w:val="28"/>
          <w:szCs w:val="28"/>
          <w:bdr w:val="none" w:sz="0" w:space="0" w:color="auto" w:frame="1"/>
        </w:rPr>
        <w:t>комнатные растения</w:t>
      </w:r>
      <w:r w:rsidRPr="002D5C64">
        <w:rPr>
          <w:rFonts w:ascii="Times New Roman" w:hAnsi="Times New Roman"/>
          <w:color w:val="111111"/>
          <w:sz w:val="28"/>
          <w:szCs w:val="28"/>
        </w:rPr>
        <w:t>, они живут у нас в уголке природы. Мы с вами б</w:t>
      </w:r>
      <w:r>
        <w:rPr>
          <w:rFonts w:ascii="Times New Roman" w:hAnsi="Times New Roman"/>
          <w:color w:val="111111"/>
          <w:sz w:val="28"/>
          <w:szCs w:val="28"/>
        </w:rPr>
        <w:t xml:space="preserve">удем учится ухаживать за ними: </w:t>
      </w:r>
      <w:r w:rsidRPr="002D5C64">
        <w:rPr>
          <w:rFonts w:ascii="Times New Roman" w:hAnsi="Times New Roman"/>
          <w:color w:val="111111"/>
          <w:sz w:val="28"/>
          <w:szCs w:val="28"/>
        </w:rPr>
        <w:t>полива</w:t>
      </w:r>
      <w:r>
        <w:rPr>
          <w:rFonts w:ascii="Times New Roman" w:hAnsi="Times New Roman"/>
          <w:color w:val="111111"/>
          <w:sz w:val="28"/>
          <w:szCs w:val="28"/>
        </w:rPr>
        <w:t xml:space="preserve">ть, протирать листья, </w:t>
      </w:r>
      <w:r w:rsidRPr="002D5C64">
        <w:rPr>
          <w:rFonts w:ascii="Times New Roman" w:hAnsi="Times New Roman"/>
          <w:color w:val="111111"/>
          <w:sz w:val="28"/>
          <w:szCs w:val="28"/>
        </w:rPr>
        <w:t>рыхл</w:t>
      </w:r>
      <w:r>
        <w:rPr>
          <w:rFonts w:ascii="Times New Roman" w:hAnsi="Times New Roman"/>
          <w:color w:val="111111"/>
          <w:sz w:val="28"/>
          <w:szCs w:val="28"/>
        </w:rPr>
        <w:t>ить</w:t>
      </w:r>
      <w:r w:rsidRPr="002D5C64">
        <w:rPr>
          <w:rFonts w:ascii="Times New Roman" w:hAnsi="Times New Roman"/>
          <w:color w:val="111111"/>
          <w:sz w:val="28"/>
          <w:szCs w:val="28"/>
        </w:rPr>
        <w:t xml:space="preserve"> в них землю, опрыскива</w:t>
      </w:r>
      <w:r>
        <w:rPr>
          <w:rFonts w:ascii="Times New Roman" w:hAnsi="Times New Roman"/>
          <w:color w:val="111111"/>
          <w:sz w:val="28"/>
          <w:szCs w:val="28"/>
        </w:rPr>
        <w:t>ть, удобрять почву в горшках для цветов</w:t>
      </w:r>
      <w:r w:rsidRPr="002D5C64">
        <w:rPr>
          <w:rFonts w:ascii="Times New Roman" w:hAnsi="Times New Roman"/>
          <w:color w:val="111111"/>
          <w:sz w:val="28"/>
          <w:szCs w:val="28"/>
        </w:rPr>
        <w:t xml:space="preserve">. </w: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 xml:space="preserve">Давайте вспомним названия цветов, которые живут в нашем уголке природы (фиалки, герань, фикус, кактус и т.д.). </w: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957724">
        <w:rPr>
          <w:noProof/>
          <w:lang w:eastAsia="ru-RU"/>
        </w:rPr>
        <w:pict>
          <v:shape id="Рисунок 1" o:spid="_x0000_i1026" type="#_x0000_t75" alt="https://cdn.botanichka.ru/wp-content/uploads/2018/03/senpolia_2.jpg" style="width:203.4pt;height:128.4pt;visibility:visible">
            <v:imagedata r:id="rId8" o:title=""/>
          </v:shape>
        </w:pict>
      </w:r>
      <w:r w:rsidRPr="00957724">
        <w:rPr>
          <w:noProof/>
          <w:lang w:eastAsia="ru-RU"/>
        </w:rPr>
        <w:pict>
          <v:shape id="Рисунок 2" o:spid="_x0000_i1027" type="#_x0000_t75" alt="https://newsaler.ru/wp-content/uploads/a/9/5/a95a9439bf752ab115c9f58fd976847c.jpeg" style="width:212.4pt;height:136.8pt;visibility:visible">
            <v:imagedata r:id="rId9" o:title=""/>
          </v:shape>
        </w:pic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957724">
        <w:rPr>
          <w:noProof/>
          <w:lang w:eastAsia="ru-RU"/>
        </w:rPr>
        <w:pict>
          <v:shape id="Рисунок 3" o:spid="_x0000_i1028" type="#_x0000_t75" alt="https://cdn1.ozone.ru/s3/multimedia-i/6060896106.jpg" style="width:165.6pt;height:139.8pt;visibility:visible">
            <v:imagedata r:id="rId10" o:title=""/>
          </v:shape>
        </w:pict>
      </w:r>
      <w:r w:rsidRPr="00957724">
        <w:rPr>
          <w:noProof/>
          <w:lang w:eastAsia="ru-RU"/>
        </w:rPr>
        <w:pict>
          <v:shape id="Рисунок 4" o:spid="_x0000_i1029" type="#_x0000_t75" alt="https://sveklon.ru/wp-content/uploads/2019/10/8-kogda-seyat-cveti.jpg" style="width:276pt;height:138.6pt;visibility:visible">
            <v:imagedata r:id="rId11" o:title=""/>
          </v:shape>
        </w:pict>
      </w:r>
    </w:p>
    <w:p w:rsidR="00C500DE" w:rsidRDefault="00C500DE" w:rsidP="00AE7EB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</w:p>
    <w:p w:rsidR="00C500DE" w:rsidRDefault="00C500DE" w:rsidP="00AE7EB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</w:p>
    <w:p w:rsidR="00C500DE" w:rsidRDefault="00C500DE" w:rsidP="00AE7EB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>Логопед: комнатные растения требуют особого ухода. Я предлагаю вам посмотреть видио ролик о том, как нужно ухаживать за растениями.</w:t>
      </w:r>
    </w:p>
    <w:p w:rsidR="00C500DE" w:rsidRDefault="00C500DE" w:rsidP="00AE7EB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Просмотр видео ролика 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«Как нужно ухаживать за </w:t>
      </w:r>
      <w:r w:rsidRPr="00673483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растениями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 xml:space="preserve">. </w:t>
      </w:r>
    </w:p>
    <w:p w:rsidR="00C500DE" w:rsidRDefault="00C500DE" w:rsidP="00AE7EB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57724">
        <w:rPr>
          <w:noProof/>
          <w:lang w:eastAsia="ru-RU"/>
        </w:rPr>
        <w:pict>
          <v:shape id="Рисунок 12" o:spid="_x0000_i1030" type="#_x0000_t75" style="width:451.2pt;height:280.8pt;visibility:visible">
            <v:imagedata r:id="rId12" o:title=""/>
          </v:shape>
        </w:pict>
      </w:r>
      <w:r w:rsidRPr="00957724">
        <w:rPr>
          <w:noProof/>
          <w:lang w:eastAsia="ru-RU"/>
        </w:rPr>
        <w:pict>
          <v:shape id="Рисунок 13" o:spid="_x0000_i1031" type="#_x0000_t75" style="width:451.2pt;height:259.2pt;visibility:visible">
            <v:imagedata r:id="rId13" o:title=""/>
          </v:shape>
        </w:pict>
      </w:r>
    </w:p>
    <w:p w:rsidR="00C500DE" w:rsidRDefault="00C500DE" w:rsidP="00AE7EB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  <w:lang w:eastAsia="ru-RU"/>
        </w:rPr>
      </w:pPr>
    </w:p>
    <w:p w:rsidR="00C500DE" w:rsidRDefault="00C500DE" w:rsidP="00AE7EB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  <w:lang w:eastAsia="ru-RU"/>
        </w:rPr>
        <w:t xml:space="preserve">Логопед: 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Ребята мы с вами просмотрели видео ролик, и теперь вы знаете, как нужно ухаживать за </w:t>
      </w:r>
      <w:r w:rsidRPr="00673483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растениями и будете дома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, помогать ухаживать за </w:t>
      </w:r>
      <w:r w:rsidRPr="00673483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растениями</w:t>
      </w:r>
      <w:r w:rsidRPr="00FD104F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673483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мамам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</w:t>
      </w:r>
    </w:p>
    <w:p w:rsidR="00C500DE" w:rsidRPr="00AE7EBF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>Логопед: Молодцы, ребята. Давайте устроим викторину на знание по уходу за комнатными растениями.</w:t>
      </w:r>
    </w:p>
    <w:p w:rsidR="00C500DE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color w:val="111111"/>
          <w:sz w:val="28"/>
          <w:szCs w:val="28"/>
        </w:rPr>
      </w:pPr>
      <w:r w:rsidRPr="00AE7EBF">
        <w:rPr>
          <w:rFonts w:ascii="Times New Roman" w:hAnsi="Times New Roman"/>
          <w:b/>
          <w:color w:val="111111"/>
          <w:sz w:val="28"/>
          <w:szCs w:val="28"/>
        </w:rPr>
        <w:t>Игра «</w:t>
      </w:r>
      <w:r>
        <w:rPr>
          <w:rFonts w:ascii="Times New Roman" w:hAnsi="Times New Roman"/>
          <w:b/>
          <w:color w:val="111111"/>
          <w:sz w:val="28"/>
          <w:szCs w:val="28"/>
        </w:rPr>
        <w:t>Закончи предложени</w:t>
      </w:r>
      <w:r w:rsidRPr="00AE7EBF">
        <w:rPr>
          <w:rFonts w:ascii="Times New Roman" w:hAnsi="Times New Roman"/>
          <w:b/>
          <w:color w:val="111111"/>
          <w:sz w:val="28"/>
          <w:szCs w:val="28"/>
        </w:rPr>
        <w:t>е»</w: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AE7EBF">
        <w:rPr>
          <w:rFonts w:ascii="Times New Roman" w:hAnsi="Times New Roman"/>
          <w:b/>
          <w:color w:val="111111"/>
          <w:sz w:val="28"/>
          <w:szCs w:val="28"/>
        </w:rPr>
        <w:t xml:space="preserve"> 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1. </w:t>
      </w:r>
      <w:r w:rsidRPr="00673483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Комнатные растения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 необходимо поливать для того чтобы 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они 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не завяли)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</w: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2. Листья </w:t>
      </w:r>
      <w:r w:rsidRPr="00673483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комнатных растений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 нужно протирать для того чтобы 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(они могли дышать)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</w: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3. </w:t>
      </w:r>
      <w:r w:rsidRPr="00673483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Комнатным растениям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 нужен солнечный свет для того чтобы 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(они могли хорошо </w:t>
      </w:r>
      <w:r w:rsidRPr="00673483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расти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</w: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4. </w:t>
      </w:r>
      <w:r w:rsidRPr="00673483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Комнатные растения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 нужны человеку для того чтобы… 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(украсить дом и очищать воздух)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</w: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5. </w:t>
      </w:r>
      <w:r w:rsidRPr="00673483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Комнатные растения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 нужно удобрять для того чтобы 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Pr="00673483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растени</w:t>
      </w:r>
      <w:r w:rsidRPr="00FD104F">
        <w:rPr>
          <w:rFonts w:ascii="Times New Roman" w:hAnsi="Times New Roman"/>
          <w:b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я</w:t>
      </w:r>
      <w:r w:rsidRPr="002D5C64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 росли красивыми и здоровыми)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</w: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color w:val="111111"/>
          <w:sz w:val="28"/>
          <w:szCs w:val="28"/>
          <w:lang w:eastAsia="ru-RU"/>
        </w:rPr>
        <w:t>Логопед: молодцы, ребята</w:t>
      </w:r>
    </w:p>
    <w:p w:rsidR="00C500DE" w:rsidRPr="005851CF" w:rsidRDefault="00C500DE" w:rsidP="005851CF">
      <w:pPr>
        <w:pStyle w:val="NormalWeb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B7F36">
        <w:rPr>
          <w:b/>
          <w:color w:val="111111"/>
          <w:sz w:val="28"/>
          <w:szCs w:val="28"/>
        </w:rPr>
        <w:t>А теперь физкультминутка</w:t>
      </w:r>
      <w:r>
        <w:rPr>
          <w:b/>
          <w:bCs/>
          <w:iCs/>
          <w:color w:val="000000"/>
          <w:sz w:val="28"/>
          <w:szCs w:val="28"/>
        </w:rPr>
        <w:t xml:space="preserve"> «</w:t>
      </w:r>
      <w:r w:rsidRPr="005851CF">
        <w:rPr>
          <w:b/>
          <w:bCs/>
          <w:iCs/>
          <w:color w:val="000000"/>
          <w:sz w:val="28"/>
          <w:szCs w:val="28"/>
        </w:rPr>
        <w:t>Цветы</w:t>
      </w:r>
      <w:r>
        <w:rPr>
          <w:b/>
          <w:bCs/>
          <w:iCs/>
          <w:color w:val="000000"/>
          <w:sz w:val="28"/>
          <w:szCs w:val="28"/>
        </w:rPr>
        <w:t>»</w:t>
      </w:r>
    </w:p>
    <w:p w:rsidR="00C500DE" w:rsidRPr="005851CF" w:rsidRDefault="00C500DE" w:rsidP="005851CF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>Раз –два-три, выросли цветы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>,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>(Дети сидели на корточках, медленно встают).</w:t>
      </w:r>
    </w:p>
    <w:p w:rsidR="00C500DE" w:rsidRDefault="00C500DE" w:rsidP="005851CF">
      <w:pPr>
        <w:shd w:val="clear" w:color="auto" w:fill="FFFFFF"/>
        <w:spacing w:after="0" w:line="240" w:lineRule="auto"/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</w:pP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К солнцу потянулись высоко: 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 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>(Тянутся на носочках)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br/>
        <w:t>Стало им приятно и тепло!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      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(Смотрят вверх)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br/>
        <w:t>Ветерок пролетал, стебельки качал. (Раскачивают руками влево - вправо над головой)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br/>
        <w:t>Влево качнулись- низко прогнулись. (Наклоняются влево)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br/>
        <w:t>Вправо качнулись – низко прогнулись. (Наклоняются вправо)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br/>
        <w:t>Ветерок, убегай! (Грозят пальчиком)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br/>
        <w:t>Ты цветочки не сломай! (Приседают)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br/>
        <w:t>Пусть они растут, растут,</w:t>
      </w:r>
      <w:r w:rsidRPr="005851CF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br/>
        <w:t>Детям радость принесут! (Медленно приподнимаются, р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>уки вверх, раскрывают пальчи)</w:t>
      </w:r>
    </w:p>
    <w:p w:rsidR="00C500DE" w:rsidRDefault="00C500DE" w:rsidP="005851CF">
      <w:pPr>
        <w:shd w:val="clear" w:color="auto" w:fill="FFFFFF"/>
        <w:spacing w:after="0" w:line="240" w:lineRule="auto"/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</w:pPr>
      <w:r w:rsidRPr="00957724">
        <w:rPr>
          <w:noProof/>
          <w:lang w:eastAsia="ru-RU"/>
        </w:rPr>
        <w:pict>
          <v:shape id="Рисунок 14" o:spid="_x0000_i1032" type="#_x0000_t75" style="width:460.8pt;height:259.2pt;visibility:visible">
            <v:imagedata r:id="rId14" o:title=""/>
          </v:shape>
        </w:pict>
      </w:r>
    </w:p>
    <w:p w:rsidR="00C500DE" w:rsidRPr="005851CF" w:rsidRDefault="00C500DE" w:rsidP="005851CF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C500DE" w:rsidRDefault="00C500DE" w:rsidP="003B7F3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color w:val="111111"/>
          <w:sz w:val="28"/>
          <w:szCs w:val="28"/>
          <w:lang w:eastAsia="ru-RU"/>
        </w:rPr>
      </w:pPr>
    </w:p>
    <w:p w:rsidR="00C500DE" w:rsidRPr="008110D3" w:rsidRDefault="00C500DE" w:rsidP="003B7F3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color w:val="111111"/>
          <w:sz w:val="28"/>
          <w:szCs w:val="28"/>
          <w:lang w:eastAsia="ru-RU"/>
        </w:rPr>
      </w:pPr>
      <w:r w:rsidRPr="008110D3">
        <w:rPr>
          <w:rFonts w:ascii="Times New Roman" w:hAnsi="Times New Roman"/>
          <w:b/>
          <w:color w:val="111111"/>
          <w:sz w:val="28"/>
          <w:szCs w:val="28"/>
          <w:lang w:eastAsia="ru-RU"/>
        </w:rPr>
        <w:t>Отгадайте загадки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Очищают воздух, создают уют,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На окнах зеленеют, круглый год цветут.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</w:t>
      </w:r>
      <w:r w:rsidRPr="008110D3">
        <w:rPr>
          <w:rStyle w:val="Strong"/>
          <w:b w:val="0"/>
          <w:iCs/>
          <w:color w:val="111111"/>
          <w:sz w:val="28"/>
          <w:szCs w:val="28"/>
          <w:bdr w:val="none" w:sz="0" w:space="0" w:color="auto" w:frame="1"/>
        </w:rPr>
        <w:t>Комнатные растения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)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Зеленеет, и </w:t>
      </w:r>
      <w:r w:rsidRPr="008110D3">
        <w:rPr>
          <w:rStyle w:val="Strong"/>
          <w:b w:val="0"/>
          <w:color w:val="111111"/>
          <w:sz w:val="28"/>
          <w:szCs w:val="28"/>
          <w:bdr w:val="none" w:sz="0" w:space="0" w:color="auto" w:frame="1"/>
        </w:rPr>
        <w:t>растет</w:t>
      </w:r>
      <w:r w:rsidRPr="008110D3">
        <w:rPr>
          <w:color w:val="111111"/>
          <w:sz w:val="28"/>
          <w:szCs w:val="28"/>
        </w:rPr>
        <w:t>, и всю жизнь лишь воду пьет.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Место жительства - горшок, а зовут его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(Цветок)</w:t>
      </w:r>
      <w:r w:rsidRPr="008110D3">
        <w:rPr>
          <w:color w:val="111111"/>
          <w:sz w:val="28"/>
          <w:szCs w:val="28"/>
        </w:rPr>
        <w:t>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На целый век украсит дом, и всех излечит в доме том.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Цветок тот неказист на вид, но как целитель знаменит.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(Алоэ)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 xml:space="preserve">     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 xml:space="preserve">     Пахнет стебель и цветочки, опушённые листочки.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Ты пораньше утром встань и полей свою …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(Пеларгония/Герань)</w:t>
      </w:r>
    </w:p>
    <w:p w:rsidR="00C500DE" w:rsidRPr="008110D3" w:rsidRDefault="00C500DE" w:rsidP="000E3FAF">
      <w:pPr>
        <w:pStyle w:val="NormalWeb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Куст оконный и балконный, лист пушистый и душистый,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А цветы на окне, словно шапка в огне.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(Герань)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Говорят, что в декабре все деревья в серебре.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Я же в </w:t>
      </w:r>
      <w:r w:rsidRPr="008110D3">
        <w:rPr>
          <w:rStyle w:val="Strong"/>
          <w:b w:val="0"/>
          <w:color w:val="111111"/>
          <w:sz w:val="28"/>
          <w:szCs w:val="28"/>
          <w:bdr w:val="none" w:sz="0" w:space="0" w:color="auto" w:frame="1"/>
        </w:rPr>
        <w:t>комнате зимой расцветаю</w:t>
      </w:r>
      <w:r w:rsidRPr="008110D3">
        <w:rPr>
          <w:color w:val="111111"/>
          <w:sz w:val="28"/>
          <w:szCs w:val="28"/>
        </w:rPr>
        <w:t>, как весной.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И жду всегда я декабря, чтобы радовать себя.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И любуются все мной, восхищаясь красотой.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(Декабрист)</w:t>
      </w:r>
    </w:p>
    <w:p w:rsidR="00C500DE" w:rsidRPr="008110D3" w:rsidRDefault="00C500DE" w:rsidP="000E3FAF">
      <w:pPr>
        <w:pStyle w:val="NormalWeb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Круглый шарик, словно ёжик, но без мордочки и ножек.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На моём </w:t>
      </w:r>
      <w:r w:rsidRPr="008110D3">
        <w:rPr>
          <w:rStyle w:val="Strong"/>
          <w:b w:val="0"/>
          <w:color w:val="111111"/>
          <w:sz w:val="28"/>
          <w:szCs w:val="28"/>
          <w:bdr w:val="none" w:sz="0" w:space="0" w:color="auto" w:frame="1"/>
        </w:rPr>
        <w:t>растёт окне</w:t>
      </w:r>
      <w:r w:rsidRPr="008110D3">
        <w:rPr>
          <w:color w:val="111111"/>
          <w:sz w:val="28"/>
          <w:szCs w:val="28"/>
        </w:rPr>
        <w:t>, очень нравится он мне.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(Кактус)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Узамбарской называюсь и капризной я считаюсь.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Освещение, друзья, очень важно для меня.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Меня не сильно поливай, притенять не забывай.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(Узамбарская фиалка)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На окне стоит горшок, в нё</w:t>
      </w:r>
      <w:r w:rsidRPr="008110D3">
        <w:rPr>
          <w:color w:val="111111"/>
          <w:sz w:val="28"/>
          <w:szCs w:val="28"/>
          <w:bdr w:val="none" w:sz="0" w:space="0" w:color="auto" w:frame="1"/>
        </w:rPr>
        <w:t>м чудеснейший цветок</w:t>
      </w:r>
      <w:r w:rsidRPr="008110D3">
        <w:rPr>
          <w:color w:val="111111"/>
          <w:sz w:val="28"/>
          <w:szCs w:val="28"/>
        </w:rPr>
        <w:t>: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Фиолетовый, изящный, ароматами манящий.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(Фиалка)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Раным-рано поутру лейку новую беру.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Мне воды не жалко. Пей, моя.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(Фиалка)</w:t>
      </w:r>
      <w:r w:rsidRPr="008110D3">
        <w:rPr>
          <w:color w:val="111111"/>
          <w:sz w:val="28"/>
          <w:szCs w:val="28"/>
        </w:rPr>
        <w:t>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Из листка на удивленье можно </w:t>
      </w:r>
      <w:r w:rsidRPr="008110D3">
        <w:rPr>
          <w:rStyle w:val="Strong"/>
          <w:b w:val="0"/>
          <w:color w:val="111111"/>
          <w:sz w:val="28"/>
          <w:szCs w:val="28"/>
          <w:bdr w:val="none" w:sz="0" w:space="0" w:color="auto" w:frame="1"/>
        </w:rPr>
        <w:t>вырастить растение</w:t>
      </w:r>
      <w:r w:rsidRPr="008110D3">
        <w:rPr>
          <w:color w:val="111111"/>
          <w:sz w:val="28"/>
          <w:szCs w:val="28"/>
        </w:rPr>
        <w:t>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110D3">
        <w:rPr>
          <w:color w:val="111111"/>
          <w:sz w:val="28"/>
          <w:szCs w:val="28"/>
        </w:rPr>
        <w:t>Я сорву цветок, не жалко, будет новая…. </w:t>
      </w:r>
      <w:r w:rsidRPr="008110D3">
        <w:rPr>
          <w:iCs/>
          <w:color w:val="111111"/>
          <w:sz w:val="28"/>
          <w:szCs w:val="28"/>
          <w:bdr w:val="none" w:sz="0" w:space="0" w:color="auto" w:frame="1"/>
        </w:rPr>
        <w:t>(Фиалка)</w:t>
      </w:r>
      <w:r w:rsidRPr="008110D3">
        <w:rPr>
          <w:color w:val="111111"/>
          <w:sz w:val="28"/>
          <w:szCs w:val="28"/>
        </w:rPr>
        <w:t>.</w:t>
      </w:r>
    </w:p>
    <w:p w:rsidR="00C500DE" w:rsidRPr="008110D3" w:rsidRDefault="00C500DE" w:rsidP="003B7F36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500DE" w:rsidRPr="008110D3" w:rsidRDefault="00C500DE" w:rsidP="003B7F3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8110D3">
        <w:rPr>
          <w:rFonts w:ascii="Times New Roman" w:hAnsi="Times New Roman"/>
          <w:color w:val="111111"/>
          <w:sz w:val="28"/>
          <w:szCs w:val="28"/>
          <w:lang w:eastAsia="ru-RU"/>
        </w:rPr>
        <w:t>Не подушка для иголок,</w:t>
      </w:r>
    </w:p>
    <w:p w:rsidR="00C500DE" w:rsidRPr="008110D3" w:rsidRDefault="00C500DE" w:rsidP="003B7F3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8110D3">
        <w:rPr>
          <w:rFonts w:ascii="Times New Roman" w:hAnsi="Times New Roman"/>
          <w:color w:val="111111"/>
          <w:sz w:val="28"/>
          <w:szCs w:val="28"/>
          <w:lang w:eastAsia="ru-RU"/>
        </w:rPr>
        <w:t>И не ёжик и не ёлка,</w:t>
      </w:r>
    </w:p>
    <w:p w:rsidR="00C500DE" w:rsidRPr="008110D3" w:rsidRDefault="00C500DE" w:rsidP="003B7F3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8110D3">
        <w:rPr>
          <w:rFonts w:ascii="Times New Roman" w:hAnsi="Times New Roman"/>
          <w:color w:val="111111"/>
          <w:sz w:val="28"/>
          <w:szCs w:val="28"/>
          <w:lang w:eastAsia="ru-RU"/>
        </w:rPr>
        <w:t>Но не даст себя в обиду,</w:t>
      </w:r>
    </w:p>
    <w:p w:rsidR="00C500DE" w:rsidRPr="008110D3" w:rsidRDefault="00C500DE" w:rsidP="003B7F3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8110D3">
        <w:rPr>
          <w:rFonts w:ascii="Times New Roman" w:hAnsi="Times New Roman"/>
          <w:color w:val="111111"/>
          <w:sz w:val="28"/>
          <w:szCs w:val="28"/>
          <w:lang w:eastAsia="ru-RU"/>
        </w:rPr>
        <w:t>Потому что, весь в иголках. </w:t>
      </w:r>
      <w:r w:rsidRPr="008110D3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(Кактус)</w:t>
      </w:r>
    </w:p>
    <w:p w:rsidR="00C500DE" w:rsidRPr="002D5C64" w:rsidRDefault="00C500DE" w:rsidP="00AE7EB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</w:p>
    <w:p w:rsidR="00C500DE" w:rsidRPr="001674CE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color w:val="111111"/>
          <w:sz w:val="28"/>
          <w:szCs w:val="28"/>
          <w:lang w:eastAsia="ru-RU"/>
        </w:rPr>
      </w:pPr>
      <w:r w:rsidRPr="001674CE">
        <w:rPr>
          <w:rFonts w:ascii="Times New Roman" w:hAnsi="Times New Roman"/>
          <w:b/>
          <w:color w:val="111111"/>
          <w:sz w:val="28"/>
          <w:szCs w:val="28"/>
          <w:lang w:eastAsia="ru-RU"/>
        </w:rPr>
        <w:t>Логопед: Ухаживая за </w:t>
      </w:r>
      <w:r w:rsidRPr="001674CE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растениями, необходимо помнить некоторые правила</w:t>
      </w:r>
      <w:r w:rsidRPr="001674CE">
        <w:rPr>
          <w:rFonts w:ascii="Times New Roman" w:hAnsi="Times New Roman"/>
          <w:b/>
          <w:color w:val="111111"/>
          <w:sz w:val="28"/>
          <w:szCs w:val="28"/>
          <w:lang w:eastAsia="ru-RU"/>
        </w:rPr>
        <w:t>:</w: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1. Часто ли необходимо мыть </w:t>
      </w:r>
      <w:r w:rsidRPr="002D5C64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растения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?</w: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В тёплое время года – 1-2 раза в 2 недели.</w: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Поскольку многие </w:t>
      </w:r>
      <w:r w:rsidRPr="002D5C64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растения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 находятся в периоде покоя.</w:t>
      </w:r>
    </w:p>
    <w:p w:rsidR="00C500DE" w:rsidRPr="002D5C64" w:rsidRDefault="00C500DE" w:rsidP="00A52DB0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color w:val="111111"/>
          <w:sz w:val="28"/>
          <w:szCs w:val="28"/>
          <w:lang w:eastAsia="ru-RU"/>
        </w:rPr>
        <w:t>2.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Обтирание </w:t>
      </w:r>
      <w:r w:rsidRPr="002D5C64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растений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</w:t>
      </w:r>
    </w:p>
    <w:p w:rsidR="00C500DE" w:rsidRPr="002D5C64" w:rsidRDefault="00C500DE" w:rsidP="00A52DB0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Для обтирания </w:t>
      </w:r>
      <w:r w:rsidRPr="002D5C64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растений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 можно использовать влажную мягкую тряпочку или губку. Протирать листья нужно очень осторожно. Сильное трение может повредить кожицу. Листья и стебли нужно положить на ладонь. Внимательно просмотреть их с наружной и внутренней стороны, на предмет выявления паразитов и заболеваний. Затем аккуратно протереть влажной тряпочкой.</w:t>
      </w:r>
    </w:p>
    <w:p w:rsidR="00C500DE" w:rsidRPr="002D5C64" w:rsidRDefault="00C500DE" w:rsidP="00A52DB0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color w:val="111111"/>
          <w:sz w:val="28"/>
          <w:szCs w:val="28"/>
          <w:lang w:eastAsia="ru-RU"/>
        </w:rPr>
        <w:t>3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 Душ</w:t>
      </w:r>
    </w:p>
    <w:p w:rsidR="00C500DE" w:rsidRDefault="00C500DE" w:rsidP="00A52DB0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Это лучший способ очистки от пыли и грязи.</w:t>
      </w:r>
    </w:p>
    <w:p w:rsidR="00C500DE" w:rsidRPr="002D5C64" w:rsidRDefault="00C500DE" w:rsidP="00A52DB0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57724">
        <w:rPr>
          <w:noProof/>
          <w:lang w:eastAsia="ru-RU"/>
        </w:rPr>
        <w:pict>
          <v:shape id="Рисунок 18" o:spid="_x0000_i1033" type="#_x0000_t75" style="width:453.6pt;height:340.2pt;visibility:visible">
            <v:imagedata r:id="rId15" o:title=""/>
          </v:shape>
        </w:pic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 xml:space="preserve">Логопед: </w:t>
      </w:r>
      <w:r w:rsidRPr="002D5C64">
        <w:rPr>
          <w:rFonts w:ascii="Times New Roman" w:hAnsi="Times New Roman"/>
          <w:color w:val="111111"/>
          <w:sz w:val="28"/>
          <w:szCs w:val="28"/>
        </w:rPr>
        <w:t xml:space="preserve">А что надо сделать, что бы пыли не </w:t>
      </w:r>
      <w:r w:rsidRPr="00A52DB0">
        <w:rPr>
          <w:rFonts w:ascii="Times New Roman" w:hAnsi="Times New Roman"/>
          <w:color w:val="111111"/>
          <w:sz w:val="28"/>
          <w:szCs w:val="28"/>
        </w:rPr>
        <w:t>было </w:t>
      </w:r>
      <w:r w:rsidRPr="00A52DB0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(протереть, помыть)</w:t>
      </w:r>
      <w:r w:rsidRPr="00A52DB0">
        <w:rPr>
          <w:rFonts w:ascii="Times New Roman" w:hAnsi="Times New Roman"/>
          <w:color w:val="111111"/>
          <w:sz w:val="28"/>
          <w:szCs w:val="28"/>
        </w:rPr>
        <w:t> </w: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 xml:space="preserve">Дети берут тряпочки. </w:t>
      </w:r>
      <w:r w:rsidRPr="002D5C64">
        <w:rPr>
          <w:rFonts w:ascii="Times New Roman" w:hAnsi="Times New Roman"/>
          <w:color w:val="111111"/>
          <w:sz w:val="28"/>
          <w:szCs w:val="28"/>
        </w:rPr>
        <w:t>Подходим к </w:t>
      </w:r>
      <w:r w:rsidRPr="00A52DB0">
        <w:rPr>
          <w:rStyle w:val="Strong"/>
          <w:rFonts w:ascii="Times New Roman" w:hAnsi="Times New Roman"/>
          <w:b w:val="0"/>
          <w:color w:val="111111"/>
          <w:sz w:val="28"/>
          <w:szCs w:val="28"/>
          <w:bdr w:val="none" w:sz="0" w:space="0" w:color="auto" w:frame="1"/>
        </w:rPr>
        <w:t>растению</w:t>
      </w:r>
      <w:r w:rsidRPr="002D5C64">
        <w:rPr>
          <w:rFonts w:ascii="Times New Roman" w:hAnsi="Times New Roman"/>
          <w:color w:val="111111"/>
          <w:sz w:val="28"/>
          <w:szCs w:val="28"/>
        </w:rPr>
        <w:t xml:space="preserve">, и показываю, как протирать листочки. </w: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 xml:space="preserve">Логопед: </w:t>
      </w:r>
      <w:r w:rsidRPr="002D5C64">
        <w:rPr>
          <w:rFonts w:ascii="Times New Roman" w:hAnsi="Times New Roman"/>
          <w:color w:val="111111"/>
          <w:sz w:val="28"/>
          <w:szCs w:val="28"/>
        </w:rPr>
        <w:t>Надо положить лис</w:t>
      </w:r>
      <w:r>
        <w:rPr>
          <w:rFonts w:ascii="Times New Roman" w:hAnsi="Times New Roman"/>
          <w:color w:val="111111"/>
          <w:sz w:val="28"/>
          <w:szCs w:val="28"/>
        </w:rPr>
        <w:t>т</w:t>
      </w:r>
      <w:r w:rsidRPr="002D5C64">
        <w:rPr>
          <w:rFonts w:ascii="Times New Roman" w:hAnsi="Times New Roman"/>
          <w:color w:val="111111"/>
          <w:sz w:val="28"/>
          <w:szCs w:val="28"/>
        </w:rPr>
        <w:t> </w:t>
      </w:r>
      <w:r w:rsidRPr="00A52DB0">
        <w:rPr>
          <w:rStyle w:val="Strong"/>
          <w:rFonts w:ascii="Times New Roman" w:hAnsi="Times New Roman"/>
          <w:b w:val="0"/>
          <w:color w:val="111111"/>
          <w:sz w:val="28"/>
          <w:szCs w:val="28"/>
          <w:bdr w:val="none" w:sz="0" w:space="0" w:color="auto" w:frame="1"/>
        </w:rPr>
        <w:t>растения на руку и тряпочкой</w:t>
      </w:r>
      <w:r w:rsidRPr="002D5C64">
        <w:rPr>
          <w:rFonts w:ascii="Times New Roman" w:hAnsi="Times New Roman"/>
          <w:color w:val="111111"/>
          <w:sz w:val="28"/>
          <w:szCs w:val="28"/>
        </w:rPr>
        <w:t xml:space="preserve">, аккуратно протирать. </w: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957724">
        <w:rPr>
          <w:noProof/>
          <w:lang w:eastAsia="ru-RU"/>
        </w:rPr>
        <w:pict>
          <v:shape id="Рисунок 15" o:spid="_x0000_i1034" type="#_x0000_t75" style="width:460.8pt;height:221.4pt;visibility:visible">
            <v:imagedata r:id="rId16" o:title=""/>
          </v:shape>
        </w:pict>
      </w:r>
    </w:p>
    <w:p w:rsidR="00C500DE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957724">
        <w:rPr>
          <w:noProof/>
          <w:lang w:eastAsia="ru-RU"/>
        </w:rPr>
        <w:pict>
          <v:shape id="Рисунок 16" o:spid="_x0000_i1035" type="#_x0000_t75" style="width:460.8pt;height:205.2pt;visibility:visible">
            <v:imagedata r:id="rId17" o:title=""/>
          </v:shape>
        </w:pict>
      </w:r>
    </w:p>
    <w:p w:rsidR="00C500DE" w:rsidRPr="002D5C64" w:rsidRDefault="00C500DE" w:rsidP="00673483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</w:p>
    <w:p w:rsidR="00C500DE" w:rsidRDefault="00C500DE" w:rsidP="001674CE">
      <w:pPr>
        <w:shd w:val="clear" w:color="auto" w:fill="FFFFFF"/>
        <w:spacing w:after="0" w:line="24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2D5C64">
        <w:rPr>
          <w:rFonts w:ascii="Times New Roman" w:hAnsi="Times New Roman"/>
          <w:color w:val="111111"/>
          <w:sz w:val="28"/>
          <w:szCs w:val="28"/>
        </w:rPr>
        <w:t>Дети</w:t>
      </w:r>
      <w:r>
        <w:rPr>
          <w:rFonts w:ascii="Times New Roman" w:hAnsi="Times New Roman"/>
          <w:color w:val="111111"/>
          <w:sz w:val="28"/>
          <w:szCs w:val="28"/>
        </w:rPr>
        <w:t>,</w:t>
      </w:r>
      <w:r w:rsidRPr="002D5C64">
        <w:rPr>
          <w:rFonts w:ascii="Times New Roman" w:hAnsi="Times New Roman"/>
          <w:color w:val="111111"/>
          <w:sz w:val="28"/>
          <w:szCs w:val="28"/>
        </w:rPr>
        <w:t xml:space="preserve"> а вот цветки</w:t>
      </w:r>
      <w:r>
        <w:rPr>
          <w:rFonts w:ascii="Times New Roman" w:hAnsi="Times New Roman"/>
          <w:color w:val="111111"/>
          <w:sz w:val="28"/>
          <w:szCs w:val="28"/>
        </w:rPr>
        <w:t>,</w:t>
      </w:r>
      <w:r w:rsidRPr="002D5C64">
        <w:rPr>
          <w:rFonts w:ascii="Times New Roman" w:hAnsi="Times New Roman"/>
          <w:color w:val="111111"/>
          <w:sz w:val="28"/>
          <w:szCs w:val="28"/>
        </w:rPr>
        <w:t xml:space="preserve"> у которых очень мелкие листочки их нужно опрыскивать. Найдите в уголке такие цветки.</w:t>
      </w:r>
    </w:p>
    <w:p w:rsidR="00C500DE" w:rsidRDefault="00C500DE" w:rsidP="00B37466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957724">
        <w:rPr>
          <w:noProof/>
          <w:lang w:eastAsia="ru-RU"/>
        </w:rPr>
        <w:pict>
          <v:shape id="Рисунок 17" o:spid="_x0000_i1036" type="#_x0000_t75" style="width:460.8pt;height:221.4pt;visibility:visible">
            <v:imagedata r:id="rId18" o:title=""/>
          </v:shape>
        </w:pict>
      </w:r>
    </w:p>
    <w:p w:rsidR="00C500DE" w:rsidRPr="002D5C64" w:rsidRDefault="00C500DE" w:rsidP="003B7F36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color w:val="111111"/>
          <w:sz w:val="28"/>
          <w:szCs w:val="28"/>
          <w:lang w:eastAsia="ru-RU"/>
        </w:rPr>
        <w:t xml:space="preserve">Логопед: 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Молодцы</w:t>
      </w:r>
      <w:r>
        <w:rPr>
          <w:rFonts w:ascii="Times New Roman" w:hAnsi="Times New Roman"/>
          <w:color w:val="111111"/>
          <w:sz w:val="28"/>
          <w:szCs w:val="28"/>
          <w:lang w:eastAsia="ru-RU"/>
        </w:rPr>
        <w:t xml:space="preserve"> ребята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 А сейчас назовите мне своё любимое </w:t>
      </w:r>
      <w:r w:rsidRPr="00673483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комнатное растение</w:t>
      </w:r>
      <w:r w:rsidRPr="002D5C64">
        <w:rPr>
          <w:rFonts w:ascii="Times New Roman" w:hAnsi="Times New Roman"/>
          <w:color w:val="111111"/>
          <w:sz w:val="28"/>
          <w:szCs w:val="28"/>
          <w:lang w:eastAsia="ru-RU"/>
        </w:rPr>
        <w:t>. Почему оно вам нравится?</w:t>
      </w:r>
    </w:p>
    <w:p w:rsidR="00C500DE" w:rsidRDefault="00C500DE" w:rsidP="003B7F36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A52DB0">
        <w:rPr>
          <w:rFonts w:ascii="Times New Roman" w:hAnsi="Times New Roman"/>
          <w:color w:val="111111"/>
          <w:sz w:val="28"/>
          <w:szCs w:val="28"/>
        </w:rPr>
        <w:t> </w:t>
      </w:r>
      <w:r w:rsidRPr="002D5C64">
        <w:rPr>
          <w:rFonts w:ascii="Times New Roman" w:hAnsi="Times New Roman"/>
          <w:color w:val="111111"/>
          <w:sz w:val="28"/>
          <w:szCs w:val="28"/>
        </w:rPr>
        <w:t>Дети</w:t>
      </w:r>
      <w:r>
        <w:rPr>
          <w:color w:val="111111"/>
          <w:sz w:val="28"/>
          <w:szCs w:val="28"/>
        </w:rPr>
        <w:t>,</w:t>
      </w:r>
      <w:r w:rsidRPr="002D5C64">
        <w:rPr>
          <w:rFonts w:ascii="Times New Roman" w:hAnsi="Times New Roman"/>
          <w:color w:val="111111"/>
          <w:sz w:val="28"/>
          <w:szCs w:val="28"/>
        </w:rPr>
        <w:t xml:space="preserve"> а давайте посмотрим на этот цветок, это — фиалка Какие у него листочки по величине</w:t>
      </w:r>
      <w:r w:rsidRPr="00A52DB0">
        <w:rPr>
          <w:rFonts w:ascii="Times New Roman" w:hAnsi="Times New Roman"/>
          <w:color w:val="111111"/>
          <w:sz w:val="28"/>
          <w:szCs w:val="28"/>
        </w:rPr>
        <w:t>? </w:t>
      </w:r>
      <w:r w:rsidRPr="00A52DB0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(маленькие круглые)</w:t>
      </w:r>
      <w:r w:rsidRPr="00A52DB0">
        <w:rPr>
          <w:rFonts w:ascii="Times New Roman" w:hAnsi="Times New Roman"/>
          <w:color w:val="111111"/>
          <w:sz w:val="28"/>
          <w:szCs w:val="28"/>
        </w:rPr>
        <w:t> по</w:t>
      </w:r>
      <w:r w:rsidRPr="002D5C64">
        <w:rPr>
          <w:rFonts w:ascii="Times New Roman" w:hAnsi="Times New Roman"/>
          <w:color w:val="111111"/>
          <w:sz w:val="28"/>
          <w:szCs w:val="28"/>
        </w:rPr>
        <w:t xml:space="preserve"> форме </w:t>
      </w:r>
      <w:r>
        <w:rPr>
          <w:rFonts w:ascii="Times New Roman" w:hAnsi="Times New Roman"/>
          <w:color w:val="111111"/>
          <w:sz w:val="28"/>
          <w:szCs w:val="28"/>
        </w:rPr>
        <w:t>(</w:t>
      </w:r>
      <w:r w:rsidRPr="002D5C64">
        <w:rPr>
          <w:rFonts w:ascii="Times New Roman" w:hAnsi="Times New Roman"/>
          <w:color w:val="111111"/>
          <w:sz w:val="28"/>
          <w:szCs w:val="28"/>
        </w:rPr>
        <w:t>кру</w:t>
      </w:r>
      <w:r>
        <w:rPr>
          <w:rFonts w:ascii="Times New Roman" w:hAnsi="Times New Roman"/>
          <w:color w:val="111111"/>
          <w:sz w:val="28"/>
          <w:szCs w:val="28"/>
        </w:rPr>
        <w:t>глые, овальные), какого цвета (зеленого цвета), какие на ощупь (бархатистые лепестки) и т. д.</w:t>
      </w:r>
    </w:p>
    <w:p w:rsidR="00C500DE" w:rsidRDefault="00C500DE" w:rsidP="003B7F36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</w:rPr>
      </w:pPr>
      <w:r w:rsidRPr="00957724">
        <w:rPr>
          <w:noProof/>
          <w:lang w:eastAsia="ru-RU"/>
        </w:rPr>
        <w:pict>
          <v:shape id="Рисунок 5" o:spid="_x0000_i1037" type="#_x0000_t75" alt="https://xn--80aaaipi0b3anm5b1d.xn--p1ai/img/komnatnye/2.jpg" style="width:210pt;height:220.2pt;visibility:visible">
            <v:imagedata r:id="rId19" o:title=""/>
          </v:shape>
        </w:pict>
      </w:r>
      <w:r w:rsidRPr="00957724">
        <w:rPr>
          <w:noProof/>
          <w:lang w:eastAsia="ru-RU"/>
        </w:rPr>
        <w:pict>
          <v:shape id="Рисунок 6" o:spid="_x0000_i1038" type="#_x0000_t75" alt="https://banksovetov.ru/wp-content/uploads/2015/01/fialka1.jpg" style="width:230.4pt;height:223.8pt;visibility:visible">
            <v:imagedata r:id="rId20" o:title=""/>
          </v:shape>
        </w:pict>
      </w:r>
    </w:p>
    <w:p w:rsidR="00C500DE" w:rsidRPr="003B7F36" w:rsidRDefault="00C500DE" w:rsidP="00FD104F">
      <w:pPr>
        <w:shd w:val="clear" w:color="auto" w:fill="FFFFFF"/>
        <w:spacing w:after="0" w:line="240" w:lineRule="auto"/>
        <w:ind w:left="360"/>
        <w:rPr>
          <w:rFonts w:ascii="Times New Roman" w:hAnsi="Times New Roman"/>
          <w:b/>
          <w:color w:val="111111"/>
          <w:sz w:val="28"/>
          <w:szCs w:val="28"/>
        </w:rPr>
      </w:pPr>
    </w:p>
    <w:p w:rsidR="00C500DE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</w:pPr>
      <w:r w:rsidRPr="003B7F36">
        <w:rPr>
          <w:rFonts w:ascii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Логопед: А теперь о</w:t>
      </w:r>
      <w:r>
        <w:rPr>
          <w:rFonts w:ascii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братите внимание на этот цветок, это герань. Давайте опишим этот замечательный цветок.</w:t>
      </w:r>
    </w:p>
    <w:p w:rsidR="00C500DE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</w:pPr>
      <w:r w:rsidRPr="00957724">
        <w:rPr>
          <w:noProof/>
          <w:lang w:eastAsia="ru-RU"/>
        </w:rPr>
        <w:pict>
          <v:shape id="Рисунок 8" o:spid="_x0000_i1039" type="#_x0000_t75" alt="https://sun9-42.userapi.com/impf/JXo9_HBflQpmBBrBi4Z_07vRAM7c7pFGbZNtNw/bR6kJPY3Y_o.jpg?size=0x0&amp;quality=90&amp;proxy=1&amp;sign=44082f68b43ce6cd1ac6928c509d4dd5&amp;c_uniq_tag=GR3zr8_IvuQaZDlCK_0MhlzPYSc5sZir_bB8A8PBISM&amp;type=video_thumb" style="width:234pt;height:222.6pt;visibility:visible">
            <v:imagedata r:id="rId21" o:title=""/>
          </v:shape>
        </w:pict>
      </w:r>
      <w:r w:rsidRPr="00957724">
        <w:rPr>
          <w:noProof/>
          <w:lang w:eastAsia="ru-RU"/>
        </w:rPr>
        <w:pict>
          <v:shape id="Рисунок 9" o:spid="_x0000_i1040" type="#_x0000_t75" alt="https://newsaler.ru/wp-content/uploads/a/d/f/adf3d6d325adef64f847e8f65517b258.jpeg" style="width:215.4pt;height:225pt;visibility:visible">
            <v:imagedata r:id="rId22" o:title=""/>
          </v:shape>
        </w:pict>
      </w:r>
    </w:p>
    <w:p w:rsidR="00C500DE" w:rsidRPr="000E3FAF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b/>
          <w:color w:val="111111"/>
          <w:sz w:val="28"/>
          <w:szCs w:val="28"/>
          <w:bdr w:val="none" w:sz="0" w:space="0" w:color="auto" w:frame="1"/>
          <w:lang w:eastAsia="ru-RU"/>
        </w:rPr>
      </w:pPr>
      <w:r w:rsidRPr="000E3FAF">
        <w:rPr>
          <w:rFonts w:ascii="Times New Roman" w:hAnsi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Сравнительный анализ описания цветов фиалки и герани (по методике синквейн).</w:t>
      </w:r>
    </w:p>
    <w:p w:rsidR="00C500DE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b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b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b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b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b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500DE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b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500DE" w:rsidRPr="00B37466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b/>
          <w:color w:val="111111"/>
          <w:sz w:val="28"/>
          <w:szCs w:val="28"/>
          <w:lang w:eastAsia="ru-RU"/>
        </w:rPr>
      </w:pPr>
      <w:bookmarkStart w:id="0" w:name="_GoBack"/>
      <w:bookmarkEnd w:id="0"/>
      <w:r w:rsidRPr="00B37466">
        <w:rPr>
          <w:rFonts w:ascii="Times New Roman" w:hAnsi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Рефлексия</w:t>
      </w:r>
      <w:r w:rsidRPr="00B37466">
        <w:rPr>
          <w:rFonts w:ascii="Times New Roman" w:hAnsi="Times New Roman"/>
          <w:b/>
          <w:color w:val="111111"/>
          <w:sz w:val="28"/>
          <w:szCs w:val="28"/>
          <w:lang w:eastAsia="ru-RU"/>
        </w:rPr>
        <w:t>:</w:t>
      </w:r>
    </w:p>
    <w:p w:rsidR="00C500DE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7932B4">
        <w:rPr>
          <w:rFonts w:ascii="Times New Roman" w:hAnsi="Times New Roman"/>
          <w:color w:val="111111"/>
          <w:sz w:val="28"/>
          <w:szCs w:val="28"/>
          <w:lang w:eastAsia="ru-RU"/>
        </w:rPr>
        <w:t>Что нового вы сегодня узнали? Что особенно вам понравилось на сегодняшнем </w:t>
      </w:r>
      <w:r w:rsidRPr="007932B4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занятии</w:t>
      </w:r>
      <w:r w:rsidRPr="007932B4">
        <w:rPr>
          <w:rFonts w:ascii="Times New Roman" w:hAnsi="Times New Roman"/>
          <w:color w:val="111111"/>
          <w:sz w:val="28"/>
          <w:szCs w:val="28"/>
          <w:lang w:eastAsia="ru-RU"/>
        </w:rPr>
        <w:t>?</w:t>
      </w:r>
    </w:p>
    <w:p w:rsidR="00C500DE" w:rsidRPr="007932B4" w:rsidRDefault="00C500DE" w:rsidP="000C088A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57724">
        <w:rPr>
          <w:noProof/>
          <w:lang w:eastAsia="ru-RU"/>
        </w:rPr>
        <w:pict>
          <v:shape id="Рисунок 19" o:spid="_x0000_i1041" type="#_x0000_t75" style="width:6in;height:302.4pt;visibility:visible">
            <v:imagedata r:id="rId23" o:title=""/>
          </v:shape>
        </w:pict>
      </w:r>
    </w:p>
    <w:p w:rsidR="00C500DE" w:rsidRPr="007932B4" w:rsidRDefault="00C500DE" w:rsidP="007932B4">
      <w:pPr>
        <w:spacing w:line="240" w:lineRule="auto"/>
        <w:rPr>
          <w:rFonts w:ascii="Times New Roman" w:hAnsi="Times New Roman"/>
          <w:sz w:val="28"/>
          <w:szCs w:val="28"/>
        </w:rPr>
      </w:pPr>
      <w:r w:rsidRPr="007932B4">
        <w:rPr>
          <w:rFonts w:ascii="Times New Roman" w:hAnsi="Times New Roman"/>
          <w:color w:val="111111"/>
          <w:sz w:val="28"/>
          <w:szCs w:val="28"/>
        </w:rPr>
        <w:t xml:space="preserve">Молодцы ребята. </w:t>
      </w:r>
      <w:r w:rsidRPr="007932B4">
        <w:rPr>
          <w:rFonts w:ascii="Times New Roman" w:hAnsi="Times New Roman"/>
          <w:sz w:val="28"/>
          <w:szCs w:val="28"/>
        </w:rPr>
        <w:t>Сегодня мы познакомились </w:t>
      </w:r>
      <w:r w:rsidRPr="007932B4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с комнатными растениями</w:t>
      </w:r>
      <w:r w:rsidRPr="007932B4">
        <w:rPr>
          <w:rFonts w:ascii="Times New Roman" w:hAnsi="Times New Roman"/>
          <w:sz w:val="28"/>
          <w:szCs w:val="28"/>
        </w:rPr>
        <w:t>, с тем как за ними нужно ухаживать.  М</w:t>
      </w:r>
      <w:r w:rsidRPr="007932B4">
        <w:rPr>
          <w:rFonts w:ascii="Times New Roman" w:hAnsi="Times New Roman"/>
          <w:color w:val="111111"/>
          <w:sz w:val="28"/>
          <w:szCs w:val="28"/>
        </w:rPr>
        <w:t>ы с вами очень хорошо потрудились, научились протирать широколистные </w:t>
      </w:r>
      <w:r w:rsidRPr="007932B4">
        <w:rPr>
          <w:rStyle w:val="Strong"/>
          <w:rFonts w:ascii="Times New Roman" w:hAnsi="Times New Roman"/>
          <w:b w:val="0"/>
          <w:color w:val="111111"/>
          <w:sz w:val="28"/>
          <w:szCs w:val="28"/>
          <w:bdr w:val="none" w:sz="0" w:space="0" w:color="auto" w:frame="1"/>
        </w:rPr>
        <w:t>растения</w:t>
      </w:r>
      <w:r w:rsidRPr="007932B4">
        <w:rPr>
          <w:rFonts w:ascii="Times New Roman" w:hAnsi="Times New Roman"/>
          <w:color w:val="111111"/>
          <w:sz w:val="28"/>
          <w:szCs w:val="28"/>
        </w:rPr>
        <w:t>, пользоваться тряпочками, делать все это аккуратно, чтобы не поранить </w:t>
      </w:r>
      <w:r w:rsidRPr="007932B4">
        <w:rPr>
          <w:rStyle w:val="Strong"/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р</w:t>
      </w:r>
      <w:r w:rsidRPr="007932B4">
        <w:rPr>
          <w:rStyle w:val="Strong"/>
          <w:rFonts w:ascii="Times New Roman" w:hAnsi="Times New Roman"/>
          <w:b w:val="0"/>
          <w:color w:val="111111"/>
          <w:sz w:val="28"/>
          <w:szCs w:val="28"/>
          <w:bdr w:val="none" w:sz="0" w:space="0" w:color="auto" w:frame="1"/>
        </w:rPr>
        <w:t>астение, применять душ для растений с мелкими листочками</w:t>
      </w:r>
      <w:r w:rsidRPr="007932B4">
        <w:rPr>
          <w:rFonts w:ascii="Times New Roman" w:hAnsi="Times New Roman"/>
          <w:b/>
          <w:color w:val="111111"/>
          <w:sz w:val="28"/>
          <w:szCs w:val="28"/>
        </w:rPr>
        <w:t xml:space="preserve">. </w:t>
      </w:r>
      <w:r w:rsidRPr="007932B4">
        <w:rPr>
          <w:rFonts w:ascii="Times New Roman" w:hAnsi="Times New Roman"/>
          <w:color w:val="111111"/>
          <w:sz w:val="28"/>
          <w:szCs w:val="28"/>
        </w:rPr>
        <w:t>Теперь вы самостоятельно можете протирать листики на </w:t>
      </w:r>
      <w:r w:rsidRPr="007932B4">
        <w:rPr>
          <w:rStyle w:val="Strong"/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р</w:t>
      </w:r>
      <w:r w:rsidRPr="007932B4">
        <w:rPr>
          <w:rStyle w:val="Strong"/>
          <w:rFonts w:ascii="Times New Roman" w:hAnsi="Times New Roman"/>
          <w:b w:val="0"/>
          <w:color w:val="111111"/>
          <w:sz w:val="28"/>
          <w:szCs w:val="28"/>
          <w:bdr w:val="none" w:sz="0" w:space="0" w:color="auto" w:frame="1"/>
        </w:rPr>
        <w:t>астениях</w:t>
      </w:r>
      <w:r w:rsidRPr="007932B4">
        <w:rPr>
          <w:rFonts w:ascii="Times New Roman" w:hAnsi="Times New Roman"/>
          <w:b/>
          <w:color w:val="111111"/>
          <w:sz w:val="28"/>
          <w:szCs w:val="28"/>
        </w:rPr>
        <w:t> </w:t>
      </w:r>
      <w:r w:rsidRPr="007932B4">
        <w:rPr>
          <w:rFonts w:ascii="Times New Roman" w:hAnsi="Times New Roman"/>
          <w:color w:val="111111"/>
          <w:sz w:val="28"/>
          <w:szCs w:val="28"/>
        </w:rPr>
        <w:t>дома и заботиться о них без чьей-либо помощи. Давайте будем любить наши </w:t>
      </w:r>
      <w:r w:rsidRPr="007932B4">
        <w:rPr>
          <w:rStyle w:val="Strong"/>
          <w:rFonts w:ascii="Times New Roman" w:hAnsi="Times New Roman"/>
          <w:b w:val="0"/>
          <w:color w:val="111111"/>
          <w:sz w:val="28"/>
          <w:szCs w:val="28"/>
          <w:bdr w:val="none" w:sz="0" w:space="0" w:color="auto" w:frame="1"/>
        </w:rPr>
        <w:t>растения и заботиться о них</w:t>
      </w:r>
      <w:r w:rsidRPr="007932B4">
        <w:rPr>
          <w:rFonts w:ascii="Times New Roman" w:hAnsi="Times New Roman"/>
          <w:color w:val="111111"/>
          <w:sz w:val="28"/>
          <w:szCs w:val="28"/>
        </w:rPr>
        <w:t>,</w:t>
      </w:r>
      <w:r w:rsidRPr="007932B4">
        <w:rPr>
          <w:rFonts w:ascii="Times New Roman" w:hAnsi="Times New Roman"/>
          <w:sz w:val="28"/>
          <w:szCs w:val="28"/>
        </w:rPr>
        <w:t xml:space="preserve"> поливать их каждый день, протирать листочки, рыхлить земельку, убирать старые засохшие листочки.</w:t>
      </w:r>
    </w:p>
    <w:p w:rsidR="00C500DE" w:rsidRDefault="00C500DE" w:rsidP="005A57B0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7932B4">
        <w:rPr>
          <w:sz w:val="28"/>
          <w:szCs w:val="28"/>
        </w:rPr>
        <w:t xml:space="preserve">Вы много узнали </w:t>
      </w:r>
      <w:r w:rsidRPr="007932B4">
        <w:rPr>
          <w:b/>
          <w:sz w:val="28"/>
          <w:szCs w:val="28"/>
        </w:rPr>
        <w:t>о </w:t>
      </w:r>
      <w:r w:rsidRPr="007932B4">
        <w:rPr>
          <w:rStyle w:val="Strong"/>
          <w:b w:val="0"/>
          <w:sz w:val="28"/>
          <w:szCs w:val="28"/>
          <w:bdr w:val="none" w:sz="0" w:space="0" w:color="auto" w:frame="1"/>
        </w:rPr>
        <w:t>комнатных растениях</w:t>
      </w:r>
      <w:r w:rsidRPr="007932B4">
        <w:rPr>
          <w:sz w:val="28"/>
          <w:szCs w:val="28"/>
        </w:rPr>
        <w:t>, их значении для жизни, роли человека для </w:t>
      </w:r>
      <w:r w:rsidRPr="007932B4">
        <w:rPr>
          <w:rStyle w:val="Strong"/>
          <w:b w:val="0"/>
          <w:sz w:val="28"/>
          <w:szCs w:val="28"/>
          <w:bdr w:val="none" w:sz="0" w:space="0" w:color="auto" w:frame="1"/>
        </w:rPr>
        <w:t>растения</w:t>
      </w:r>
      <w:r w:rsidRPr="007932B4">
        <w:rPr>
          <w:b/>
          <w:sz w:val="28"/>
          <w:szCs w:val="28"/>
        </w:rPr>
        <w:t>.</w:t>
      </w:r>
      <w:r w:rsidRPr="005A57B0">
        <w:rPr>
          <w:bCs/>
          <w:color w:val="111111"/>
          <w:sz w:val="28"/>
          <w:szCs w:val="28"/>
          <w:bdr w:val="none" w:sz="0" w:space="0" w:color="auto" w:frame="1"/>
        </w:rPr>
        <w:t xml:space="preserve"> </w:t>
      </w:r>
      <w:r>
        <w:rPr>
          <w:bCs/>
          <w:color w:val="111111"/>
          <w:sz w:val="28"/>
          <w:szCs w:val="28"/>
          <w:bdr w:val="none" w:sz="0" w:space="0" w:color="auto" w:frame="1"/>
        </w:rPr>
        <w:t>Ведь к</w:t>
      </w:r>
      <w:r w:rsidRPr="00011D86">
        <w:rPr>
          <w:bCs/>
          <w:color w:val="111111"/>
          <w:sz w:val="28"/>
          <w:szCs w:val="28"/>
          <w:bdr w:val="none" w:sz="0" w:space="0" w:color="auto" w:frame="1"/>
        </w:rPr>
        <w:t>омнатные растения – это источник</w:t>
      </w:r>
      <w:r>
        <w:rPr>
          <w:color w:val="111111"/>
          <w:sz w:val="28"/>
          <w:szCs w:val="28"/>
        </w:rPr>
        <w:t xml:space="preserve"> к</w:t>
      </w:r>
      <w:r w:rsidRPr="00FF5DA3">
        <w:rPr>
          <w:color w:val="111111"/>
          <w:sz w:val="28"/>
          <w:szCs w:val="28"/>
        </w:rPr>
        <w:t>расоты</w:t>
      </w:r>
      <w:r>
        <w:rPr>
          <w:color w:val="111111"/>
          <w:sz w:val="28"/>
          <w:szCs w:val="28"/>
        </w:rPr>
        <w:t>, д</w:t>
      </w:r>
      <w:r w:rsidRPr="00FF5DA3">
        <w:rPr>
          <w:color w:val="111111"/>
          <w:sz w:val="28"/>
          <w:szCs w:val="28"/>
        </w:rPr>
        <w:t>оброты</w:t>
      </w:r>
      <w:r>
        <w:rPr>
          <w:color w:val="111111"/>
          <w:sz w:val="28"/>
          <w:szCs w:val="28"/>
        </w:rPr>
        <w:t>, з</w:t>
      </w:r>
      <w:r w:rsidRPr="00FF5DA3">
        <w:rPr>
          <w:color w:val="111111"/>
          <w:sz w:val="28"/>
          <w:szCs w:val="28"/>
        </w:rPr>
        <w:t>доровья</w:t>
      </w:r>
      <w:r>
        <w:rPr>
          <w:color w:val="111111"/>
          <w:sz w:val="28"/>
          <w:szCs w:val="28"/>
        </w:rPr>
        <w:t>, ч</w:t>
      </w:r>
      <w:r w:rsidRPr="00FF5DA3">
        <w:rPr>
          <w:color w:val="111111"/>
          <w:sz w:val="28"/>
          <w:szCs w:val="28"/>
        </w:rPr>
        <w:t>истого воздуха</w:t>
      </w:r>
      <w:r>
        <w:rPr>
          <w:color w:val="111111"/>
          <w:sz w:val="28"/>
          <w:szCs w:val="28"/>
        </w:rPr>
        <w:t>.</w:t>
      </w:r>
    </w:p>
    <w:p w:rsidR="00C500DE" w:rsidRPr="007932B4" w:rsidRDefault="00C500DE" w:rsidP="007932B4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C500DE" w:rsidRPr="002D5C64" w:rsidRDefault="00C500DE">
      <w:pPr>
        <w:spacing w:line="240" w:lineRule="auto"/>
        <w:rPr>
          <w:rFonts w:ascii="Times New Roman" w:hAnsi="Times New Roman"/>
          <w:sz w:val="28"/>
          <w:szCs w:val="28"/>
        </w:rPr>
      </w:pPr>
    </w:p>
    <w:sectPr w:rsidR="00C500DE" w:rsidRPr="002D5C64" w:rsidSect="009F4C46">
      <w:footerReference w:type="default" r:id="rId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500DE" w:rsidRDefault="00C500DE" w:rsidP="003B7F36">
      <w:pPr>
        <w:spacing w:after="0" w:line="240" w:lineRule="auto"/>
      </w:pPr>
      <w:r>
        <w:separator/>
      </w:r>
    </w:p>
  </w:endnote>
  <w:endnote w:type="continuationSeparator" w:id="0">
    <w:p w:rsidR="00C500DE" w:rsidRDefault="00C500DE" w:rsidP="003B7F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00DE" w:rsidRDefault="00C500DE">
    <w:pPr>
      <w:pStyle w:val="Footer"/>
      <w:jc w:val="right"/>
    </w:pPr>
    <w:fldSimple w:instr="PAGE   \* MERGEFORMAT">
      <w:r>
        <w:rPr>
          <w:noProof/>
        </w:rPr>
        <w:t>1</w:t>
      </w:r>
    </w:fldSimple>
  </w:p>
  <w:p w:rsidR="00C500DE" w:rsidRDefault="00C500D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500DE" w:rsidRDefault="00C500DE" w:rsidP="003B7F36">
      <w:pPr>
        <w:spacing w:after="0" w:line="240" w:lineRule="auto"/>
      </w:pPr>
      <w:r>
        <w:separator/>
      </w:r>
    </w:p>
  </w:footnote>
  <w:footnote w:type="continuationSeparator" w:id="0">
    <w:p w:rsidR="00C500DE" w:rsidRDefault="00C500DE" w:rsidP="003B7F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014DFA"/>
    <w:multiLevelType w:val="hybridMultilevel"/>
    <w:tmpl w:val="BCB4BAF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55EB1"/>
    <w:rsid w:val="00011D86"/>
    <w:rsid w:val="00023392"/>
    <w:rsid w:val="000C088A"/>
    <w:rsid w:val="000E3FAF"/>
    <w:rsid w:val="000E5681"/>
    <w:rsid w:val="000F229D"/>
    <w:rsid w:val="00106396"/>
    <w:rsid w:val="001674CE"/>
    <w:rsid w:val="002D4D70"/>
    <w:rsid w:val="002D5C64"/>
    <w:rsid w:val="002D7B5F"/>
    <w:rsid w:val="003B7F36"/>
    <w:rsid w:val="003C5F3F"/>
    <w:rsid w:val="005851CF"/>
    <w:rsid w:val="005A57B0"/>
    <w:rsid w:val="00673483"/>
    <w:rsid w:val="006970AF"/>
    <w:rsid w:val="00720D82"/>
    <w:rsid w:val="007932B4"/>
    <w:rsid w:val="008110D3"/>
    <w:rsid w:val="0083779F"/>
    <w:rsid w:val="0095378C"/>
    <w:rsid w:val="00957724"/>
    <w:rsid w:val="009D10BD"/>
    <w:rsid w:val="009F4C46"/>
    <w:rsid w:val="00A52DB0"/>
    <w:rsid w:val="00A66041"/>
    <w:rsid w:val="00AE7EBF"/>
    <w:rsid w:val="00B37466"/>
    <w:rsid w:val="00B55EB1"/>
    <w:rsid w:val="00B9604B"/>
    <w:rsid w:val="00BE5330"/>
    <w:rsid w:val="00C33902"/>
    <w:rsid w:val="00C41A08"/>
    <w:rsid w:val="00C500DE"/>
    <w:rsid w:val="00CD662E"/>
    <w:rsid w:val="00D9467C"/>
    <w:rsid w:val="00E74ED4"/>
    <w:rsid w:val="00EF3C18"/>
    <w:rsid w:val="00FB1733"/>
    <w:rsid w:val="00FD104F"/>
    <w:rsid w:val="00FF5D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4C46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2D5C6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2D5C64"/>
    <w:rPr>
      <w:rFonts w:cs="Times New Roman"/>
      <w:b/>
      <w:bCs/>
    </w:rPr>
  </w:style>
  <w:style w:type="paragraph" w:styleId="ListParagraph">
    <w:name w:val="List Paragraph"/>
    <w:basedOn w:val="Normal"/>
    <w:uiPriority w:val="99"/>
    <w:qFormat/>
    <w:rsid w:val="00FD104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rsid w:val="003B7F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3B7F3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3B7F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3B7F36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8392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2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2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2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2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369</TotalTime>
  <Pages>10</Pages>
  <Words>1178</Words>
  <Characters>6719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</cp:lastModifiedBy>
  <cp:revision>16</cp:revision>
  <dcterms:created xsi:type="dcterms:W3CDTF">2022-10-07T08:37:00Z</dcterms:created>
  <dcterms:modified xsi:type="dcterms:W3CDTF">2022-10-14T17:30:00Z</dcterms:modified>
</cp:coreProperties>
</file>